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page" w:tblpX="10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567"/>
        <w:gridCol w:w="10800"/>
        <w:gridCol w:w="567"/>
      </w:tblGrid>
      <w:tr w:rsidR="005E0F0A" w:rsidRPr="00A03914" w:rsidTr="00A03914">
        <w:trPr>
          <w:trHeight w:val="567"/>
        </w:trPr>
        <w:tc>
          <w:tcPr>
            <w:tcW w:w="567" w:type="dxa"/>
          </w:tcPr>
          <w:p w:rsidR="005E0F0A" w:rsidRPr="00A03914" w:rsidRDefault="005E0F0A" w:rsidP="00A03914"/>
        </w:tc>
        <w:tc>
          <w:tcPr>
            <w:tcW w:w="10800" w:type="dxa"/>
          </w:tcPr>
          <w:p w:rsidR="005E0F0A" w:rsidRPr="00A03914" w:rsidRDefault="005E0F0A" w:rsidP="00A03914"/>
        </w:tc>
        <w:tc>
          <w:tcPr>
            <w:tcW w:w="567" w:type="dxa"/>
          </w:tcPr>
          <w:p w:rsidR="005E0F0A" w:rsidRPr="00A03914" w:rsidRDefault="005E0F0A" w:rsidP="00A03914"/>
        </w:tc>
      </w:tr>
      <w:tr w:rsidR="005E0F0A" w:rsidRPr="00A03914" w:rsidTr="00A03914">
        <w:trPr>
          <w:trHeight w:hRule="exact" w:val="3436"/>
        </w:trPr>
        <w:tc>
          <w:tcPr>
            <w:tcW w:w="567" w:type="dxa"/>
          </w:tcPr>
          <w:p w:rsidR="005E0F0A" w:rsidRPr="00A03914" w:rsidRDefault="005E0F0A" w:rsidP="00A03914"/>
        </w:tc>
        <w:tc>
          <w:tcPr>
            <w:tcW w:w="10800" w:type="dxa"/>
            <w:tcMar>
              <w:left w:w="0" w:type="dxa"/>
              <w:right w:w="0" w:type="dxa"/>
            </w:tcMar>
          </w:tcPr>
          <w:p w:rsidR="005E0F0A" w:rsidRPr="00A03914" w:rsidRDefault="005E0F0A" w:rsidP="00A03914">
            <w:pPr>
              <w:jc w:val="center"/>
            </w:pPr>
            <w:r>
              <w:rPr>
                <w:noProof/>
                <w:lang w:eastAsia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i1025" type="#_x0000_t75" style="width:552.75pt;height:170.25pt;visibility:visible">
                  <v:imagedata r:id="rId7" o:title=""/>
                </v:shape>
              </w:pict>
            </w:r>
          </w:p>
        </w:tc>
        <w:tc>
          <w:tcPr>
            <w:tcW w:w="567" w:type="dxa"/>
          </w:tcPr>
          <w:p w:rsidR="005E0F0A" w:rsidRPr="00A03914" w:rsidRDefault="005E0F0A" w:rsidP="00A03914"/>
        </w:tc>
      </w:tr>
    </w:tbl>
    <w:p w:rsidR="005E0F0A" w:rsidRPr="00266FDE" w:rsidRDefault="005E0F0A" w:rsidP="00AB0E82">
      <w:pPr>
        <w:pBdr>
          <w:bottom w:val="single" w:sz="24" w:space="1" w:color="82D2E1"/>
        </w:pBdr>
        <w:spacing w:line="260" w:lineRule="auto"/>
        <w:ind w:right="6321"/>
        <w:rPr>
          <w:rFonts w:ascii="Times" w:hAnsi="Times" w:cs="Times"/>
          <w:i/>
          <w:caps/>
          <w:sz w:val="22"/>
        </w:rPr>
      </w:pPr>
    </w:p>
    <w:p w:rsidR="005E0F0A" w:rsidRPr="004838CE" w:rsidRDefault="005E0F0A" w:rsidP="00AB0E82">
      <w:pPr>
        <w:pBdr>
          <w:bottom w:val="single" w:sz="24" w:space="1" w:color="82D2E1"/>
        </w:pBdr>
        <w:spacing w:line="260" w:lineRule="auto"/>
        <w:ind w:right="6321"/>
        <w:rPr>
          <w:rFonts w:ascii="Times" w:hAnsi="Times" w:cs="Times"/>
          <w:i/>
          <w:caps/>
          <w:sz w:val="22"/>
          <w:lang w:val="en-GB"/>
        </w:rPr>
      </w:pPr>
      <w:r>
        <w:rPr>
          <w:rFonts w:ascii="Times" w:hAnsi="Times" w:cs="Times"/>
          <w:i/>
          <w:caps/>
          <w:sz w:val="22"/>
          <w:lang w:val="en-GB"/>
        </w:rPr>
        <w:t xml:space="preserve">Welcome To a </w:t>
      </w:r>
      <w:r w:rsidRPr="004838CE">
        <w:rPr>
          <w:rFonts w:ascii="Times" w:hAnsi="Times" w:cs="Times"/>
          <w:i/>
          <w:caps/>
          <w:sz w:val="22"/>
          <w:lang w:val="en-GB"/>
        </w:rPr>
        <w:t xml:space="preserve">Conference on </w:t>
      </w:r>
    </w:p>
    <w:p w:rsidR="005E0F0A" w:rsidRPr="004838CE" w:rsidRDefault="005E0F0A" w:rsidP="00AB0E82">
      <w:pPr>
        <w:pStyle w:val="Heading1"/>
        <w:rPr>
          <w:sz w:val="68"/>
          <w:szCs w:val="68"/>
          <w:lang w:val="en-GB"/>
        </w:rPr>
      </w:pPr>
      <w:r w:rsidRPr="004838CE">
        <w:rPr>
          <w:sz w:val="68"/>
          <w:szCs w:val="68"/>
          <w:lang w:val="en-GB"/>
        </w:rPr>
        <w:t>C</w:t>
      </w:r>
      <w:r>
        <w:rPr>
          <w:sz w:val="68"/>
          <w:szCs w:val="68"/>
          <w:lang w:val="en-GB"/>
        </w:rPr>
        <w:t>limate Change Adap</w:t>
      </w:r>
      <w:r w:rsidRPr="004838CE">
        <w:rPr>
          <w:sz w:val="68"/>
          <w:szCs w:val="68"/>
          <w:lang w:val="en-GB"/>
        </w:rPr>
        <w:t>tation and Disaster Risk Reduction</w:t>
      </w:r>
      <w:r>
        <w:rPr>
          <w:sz w:val="68"/>
          <w:szCs w:val="68"/>
          <w:lang w:val="en-GB"/>
        </w:rPr>
        <w:t xml:space="preserve">, </w:t>
      </w:r>
      <w:smartTag w:uri="urn:schemas-microsoft-com:office:smarttags" w:element="PlaceName">
        <w:smartTag w:uri="urn:schemas-microsoft-com:office:smarttags" w:element="place">
          <w:r>
            <w:rPr>
              <w:sz w:val="68"/>
              <w:szCs w:val="68"/>
              <w:lang w:val="en-GB"/>
            </w:rPr>
            <w:t>Making</w:t>
          </w:r>
        </w:smartTag>
        <w:r>
          <w:rPr>
            <w:sz w:val="68"/>
            <w:szCs w:val="68"/>
            <w:lang w:val="en-GB"/>
          </w:rPr>
          <w:t xml:space="preserve"> </w:t>
        </w:r>
        <w:smartTag w:uri="urn:schemas-microsoft-com:office:smarttags" w:element="PersonName">
          <w:smartTagPr>
            <w:attr w:name="ProductID" w:val="Margareta Nisser-Larsson"/>
          </w:smartTagPr>
          <w:r>
            <w:rPr>
              <w:sz w:val="68"/>
              <w:szCs w:val="68"/>
              <w:lang w:val="en-GB"/>
            </w:rPr>
            <w:t>Cities</w:t>
          </w:r>
        </w:smartTag>
      </w:smartTag>
      <w:r>
        <w:rPr>
          <w:sz w:val="68"/>
          <w:szCs w:val="68"/>
          <w:lang w:val="en-GB"/>
        </w:rPr>
        <w:t xml:space="preserve"> Resilient</w:t>
      </w:r>
    </w:p>
    <w:p w:rsidR="005E0F0A" w:rsidRDefault="005E0F0A" w:rsidP="00247861">
      <w:pPr>
        <w:spacing w:after="0"/>
        <w:textAlignment w:val="top"/>
        <w:rPr>
          <w:rFonts w:cs="Arial"/>
          <w:color w:val="000000"/>
          <w:sz w:val="22"/>
          <w:lang w:val="en-GB"/>
        </w:rPr>
      </w:pPr>
      <w:r w:rsidRPr="004C3BF6">
        <w:rPr>
          <w:rFonts w:cs="Arial"/>
          <w:b/>
          <w:color w:val="000000"/>
          <w:sz w:val="22"/>
          <w:lang w:val="en-GB"/>
        </w:rPr>
        <w:t>Purpose:</w:t>
      </w:r>
      <w:r w:rsidRPr="004C3BF6">
        <w:rPr>
          <w:rFonts w:cs="Arial"/>
          <w:color w:val="000000"/>
          <w:sz w:val="22"/>
          <w:lang w:val="en-GB"/>
        </w:rPr>
        <w:br/>
      </w:r>
      <w:r w:rsidRPr="009C2B26">
        <w:rPr>
          <w:rFonts w:cs="Arial"/>
          <w:color w:val="000000"/>
          <w:sz w:val="22"/>
        </w:rPr>
        <w:sym w:font="Symbol" w:char="F0A7"/>
      </w:r>
      <w:r w:rsidRPr="004C3BF6">
        <w:rPr>
          <w:rFonts w:cs="Arial"/>
          <w:color w:val="000000"/>
          <w:sz w:val="22"/>
          <w:lang w:val="en-GB"/>
        </w:rPr>
        <w:t xml:space="preserve"> strengthen climate change adaptation and disaster risk reduction at the local and </w:t>
      </w:r>
      <w:r>
        <w:rPr>
          <w:rFonts w:cs="Arial"/>
          <w:color w:val="000000"/>
          <w:sz w:val="22"/>
          <w:lang w:val="en-GB"/>
        </w:rPr>
        <w:t>county</w:t>
      </w:r>
      <w:r w:rsidRPr="004C3BF6">
        <w:rPr>
          <w:rFonts w:cs="Arial"/>
          <w:color w:val="000000"/>
          <w:sz w:val="22"/>
          <w:lang w:val="en-GB"/>
        </w:rPr>
        <w:t xml:space="preserve"> level</w:t>
      </w:r>
      <w:r w:rsidRPr="004C3BF6">
        <w:rPr>
          <w:rFonts w:cs="Arial"/>
          <w:color w:val="000000"/>
          <w:sz w:val="22"/>
          <w:lang w:val="en-GB"/>
        </w:rPr>
        <w:br/>
      </w:r>
      <w:r w:rsidRPr="009C2B26">
        <w:rPr>
          <w:rFonts w:cs="Arial"/>
          <w:color w:val="000000"/>
          <w:sz w:val="22"/>
        </w:rPr>
        <w:sym w:font="Symbol" w:char="F0A7"/>
      </w:r>
      <w:r w:rsidRPr="004C3BF6">
        <w:rPr>
          <w:rFonts w:cs="Arial"/>
          <w:color w:val="000000"/>
          <w:sz w:val="22"/>
          <w:lang w:val="en-GB"/>
        </w:rPr>
        <w:t xml:space="preserve"> raise local interest and participation in </w:t>
      </w:r>
      <w:r>
        <w:rPr>
          <w:rFonts w:cs="Arial"/>
          <w:color w:val="000000"/>
          <w:sz w:val="22"/>
          <w:lang w:val="en-GB"/>
        </w:rPr>
        <w:t xml:space="preserve">the </w:t>
      </w:r>
      <w:r w:rsidRPr="004C3BF6">
        <w:rPr>
          <w:rFonts w:cs="Arial"/>
          <w:color w:val="000000"/>
          <w:sz w:val="22"/>
          <w:lang w:val="en-GB"/>
        </w:rPr>
        <w:t>UN</w:t>
      </w:r>
      <w:r>
        <w:rPr>
          <w:rFonts w:cs="Arial"/>
          <w:color w:val="000000"/>
          <w:sz w:val="22"/>
          <w:lang w:val="en-GB"/>
        </w:rPr>
        <w:t>ISDR</w:t>
      </w:r>
      <w:r w:rsidRPr="004C3BF6">
        <w:rPr>
          <w:rFonts w:cs="Arial"/>
          <w:color w:val="000000"/>
          <w:sz w:val="22"/>
          <w:lang w:val="en-GB"/>
        </w:rPr>
        <w:t xml:space="preserve"> campaign "Making Cities Resilient</w:t>
      </w:r>
      <w:r>
        <w:rPr>
          <w:rFonts w:cs="Arial"/>
          <w:color w:val="000000"/>
          <w:sz w:val="22"/>
          <w:lang w:val="en-GB"/>
        </w:rPr>
        <w:t>: My City is Getting Ready</w:t>
      </w:r>
      <w:r w:rsidRPr="004C3BF6">
        <w:rPr>
          <w:rFonts w:cs="Arial"/>
          <w:color w:val="000000"/>
          <w:sz w:val="22"/>
          <w:lang w:val="en-GB"/>
        </w:rPr>
        <w:t>"</w:t>
      </w:r>
      <w:r w:rsidRPr="004C3BF6">
        <w:rPr>
          <w:rFonts w:cs="Arial"/>
          <w:color w:val="000000"/>
          <w:sz w:val="22"/>
          <w:lang w:val="en-GB"/>
        </w:rPr>
        <w:br/>
      </w:r>
      <w:r w:rsidRPr="004C3BF6">
        <w:rPr>
          <w:rFonts w:cs="Arial"/>
          <w:color w:val="000000"/>
          <w:sz w:val="22"/>
          <w:lang w:val="en-GB"/>
        </w:rPr>
        <w:br/>
      </w:r>
      <w:r w:rsidRPr="004C3BF6">
        <w:rPr>
          <w:rFonts w:cs="Arial"/>
          <w:b/>
          <w:color w:val="000000"/>
          <w:sz w:val="22"/>
          <w:lang w:val="en-GB"/>
        </w:rPr>
        <w:t xml:space="preserve">Target Group: </w:t>
      </w:r>
      <w:r>
        <w:rPr>
          <w:rFonts w:cs="Arial"/>
          <w:color w:val="000000"/>
          <w:sz w:val="22"/>
          <w:lang w:val="en-GB"/>
        </w:rPr>
        <w:t xml:space="preserve"> Municipal l</w:t>
      </w:r>
      <w:r w:rsidRPr="004C3BF6">
        <w:rPr>
          <w:rFonts w:cs="Arial"/>
          <w:color w:val="000000"/>
          <w:sz w:val="22"/>
          <w:lang w:val="en-GB"/>
        </w:rPr>
        <w:t xml:space="preserve">evel: </w:t>
      </w:r>
      <w:r>
        <w:rPr>
          <w:rFonts w:cs="Arial"/>
          <w:color w:val="000000"/>
          <w:sz w:val="22"/>
          <w:lang w:val="en-GB"/>
        </w:rPr>
        <w:t>p</w:t>
      </w:r>
      <w:r w:rsidRPr="004C3BF6">
        <w:rPr>
          <w:rFonts w:cs="Arial"/>
          <w:color w:val="000000"/>
          <w:sz w:val="22"/>
          <w:lang w:val="en-GB"/>
        </w:rPr>
        <w:t xml:space="preserve">lanning and building offices, technical offices, </w:t>
      </w:r>
      <w:r>
        <w:rPr>
          <w:rFonts w:cs="Arial"/>
          <w:color w:val="000000"/>
          <w:sz w:val="22"/>
          <w:lang w:val="en-GB"/>
        </w:rPr>
        <w:t xml:space="preserve">county climate adaptation coordinator, </w:t>
      </w:r>
      <w:r w:rsidRPr="004C3BF6">
        <w:rPr>
          <w:rFonts w:cs="Arial"/>
          <w:color w:val="000000"/>
          <w:sz w:val="22"/>
          <w:lang w:val="en-GB"/>
        </w:rPr>
        <w:t>emergency rescue</w:t>
      </w:r>
      <w:r>
        <w:rPr>
          <w:rFonts w:cs="Arial"/>
          <w:color w:val="000000"/>
          <w:sz w:val="22"/>
          <w:lang w:val="en-GB"/>
        </w:rPr>
        <w:t xml:space="preserve"> services</w:t>
      </w:r>
      <w:r w:rsidRPr="004C3BF6">
        <w:rPr>
          <w:rFonts w:cs="Arial"/>
          <w:color w:val="000000"/>
          <w:sz w:val="22"/>
          <w:lang w:val="en-GB"/>
        </w:rPr>
        <w:t xml:space="preserve">, emergency preparedness coordinator </w:t>
      </w:r>
    </w:p>
    <w:p w:rsidR="005E0F0A" w:rsidRDefault="005E0F0A" w:rsidP="00247861">
      <w:pPr>
        <w:spacing w:after="0"/>
        <w:textAlignment w:val="top"/>
        <w:rPr>
          <w:rFonts w:cs="Arial"/>
          <w:color w:val="000000"/>
          <w:sz w:val="22"/>
          <w:lang w:val="en-GB"/>
        </w:rPr>
      </w:pPr>
    </w:p>
    <w:p w:rsidR="005E0F0A" w:rsidRDefault="005E0F0A" w:rsidP="00247861">
      <w:pPr>
        <w:spacing w:after="0"/>
        <w:textAlignment w:val="top"/>
        <w:rPr>
          <w:rFonts w:cs="Arial"/>
          <w:color w:val="000000"/>
          <w:sz w:val="22"/>
          <w:lang w:val="en-GB"/>
        </w:rPr>
      </w:pPr>
      <w:r w:rsidRPr="004C3BF6">
        <w:rPr>
          <w:rFonts w:cs="Arial"/>
          <w:b/>
          <w:color w:val="000000"/>
          <w:sz w:val="22"/>
          <w:lang w:val="en-GB"/>
        </w:rPr>
        <w:t>Organizers:</w:t>
      </w:r>
      <w:r w:rsidRPr="004C3BF6">
        <w:rPr>
          <w:rFonts w:cs="Arial"/>
          <w:color w:val="000000"/>
          <w:sz w:val="22"/>
          <w:lang w:val="en-GB"/>
        </w:rPr>
        <w:t xml:space="preserve"> </w:t>
      </w:r>
      <w:r w:rsidRPr="00715F6A">
        <w:rPr>
          <w:rFonts w:cs="Arial"/>
          <w:color w:val="000000"/>
          <w:sz w:val="22"/>
          <w:lang w:val="en-GB"/>
        </w:rPr>
        <w:t>Swedish Association of Local Authorities and Regions</w:t>
      </w:r>
      <w:r w:rsidRPr="004C3BF6">
        <w:rPr>
          <w:rFonts w:cs="Arial"/>
          <w:color w:val="000000"/>
          <w:sz w:val="22"/>
          <w:lang w:val="en-GB"/>
        </w:rPr>
        <w:t xml:space="preserve"> and </w:t>
      </w:r>
      <w:smartTag w:uri="urn:schemas-microsoft-com:office:smarttags" w:element="PersonName">
        <w:smartTagPr>
          <w:attr w:name="ProductID" w:val="Margareta Nisser-Larsson"/>
        </w:smartTagPr>
        <w:r w:rsidRPr="004C3BF6">
          <w:rPr>
            <w:rFonts w:cs="Arial"/>
            <w:color w:val="000000"/>
            <w:sz w:val="22"/>
            <w:lang w:val="en-GB"/>
          </w:rPr>
          <w:t>Sweden</w:t>
        </w:r>
      </w:smartTag>
      <w:r w:rsidRPr="004C3BF6">
        <w:rPr>
          <w:rFonts w:cs="Arial"/>
          <w:color w:val="000000"/>
          <w:sz w:val="22"/>
          <w:lang w:val="en-GB"/>
        </w:rPr>
        <w:t>'s National Platform for Disaster Risk Reduction</w:t>
      </w:r>
      <w:r w:rsidRPr="004C3BF6">
        <w:rPr>
          <w:rFonts w:cs="Arial"/>
          <w:color w:val="000000"/>
          <w:sz w:val="22"/>
          <w:lang w:val="en-GB"/>
        </w:rPr>
        <w:br/>
      </w:r>
      <w:r w:rsidRPr="004C3BF6">
        <w:rPr>
          <w:rFonts w:cs="Arial"/>
          <w:color w:val="000000"/>
          <w:sz w:val="22"/>
          <w:lang w:val="en-GB"/>
        </w:rPr>
        <w:br/>
      </w:r>
      <w:r w:rsidRPr="004C3BF6">
        <w:rPr>
          <w:rFonts w:cs="Arial"/>
          <w:b/>
          <w:color w:val="000000"/>
          <w:sz w:val="22"/>
          <w:lang w:val="en-GB"/>
        </w:rPr>
        <w:t xml:space="preserve">Date: </w:t>
      </w:r>
      <w:r w:rsidRPr="004C3BF6">
        <w:rPr>
          <w:rFonts w:cs="Arial"/>
          <w:color w:val="000000"/>
          <w:sz w:val="22"/>
          <w:lang w:val="en-GB"/>
        </w:rPr>
        <w:t>May 17, 2011</w:t>
      </w:r>
      <w:r>
        <w:rPr>
          <w:rFonts w:cs="Arial"/>
          <w:color w:val="000000"/>
          <w:sz w:val="22"/>
          <w:lang w:val="en-GB"/>
        </w:rPr>
        <w:t>, 0900 – 1600 hours</w:t>
      </w:r>
    </w:p>
    <w:p w:rsidR="005E0F0A" w:rsidRDefault="005E0F0A" w:rsidP="00247861">
      <w:pPr>
        <w:spacing w:after="0"/>
        <w:textAlignment w:val="top"/>
        <w:rPr>
          <w:rFonts w:cs="Arial"/>
          <w:color w:val="000000"/>
          <w:sz w:val="22"/>
          <w:lang w:val="en-GB"/>
        </w:rPr>
      </w:pPr>
      <w:r w:rsidRPr="004C3BF6">
        <w:rPr>
          <w:rFonts w:cs="Arial"/>
          <w:color w:val="000000"/>
          <w:sz w:val="22"/>
          <w:lang w:val="en-GB"/>
        </w:rPr>
        <w:br/>
      </w:r>
      <w:r w:rsidRPr="004C3BF6">
        <w:rPr>
          <w:rFonts w:cs="Arial"/>
          <w:b/>
          <w:color w:val="000000"/>
          <w:sz w:val="22"/>
          <w:lang w:val="en-GB"/>
        </w:rPr>
        <w:t>Place:</w:t>
      </w:r>
      <w:r w:rsidRPr="004C3BF6">
        <w:rPr>
          <w:rFonts w:cs="Arial"/>
          <w:color w:val="000000"/>
          <w:sz w:val="22"/>
          <w:lang w:val="en-GB"/>
        </w:rPr>
        <w:t xml:space="preserve"> City Hilton</w:t>
      </w:r>
      <w:r>
        <w:rPr>
          <w:rFonts w:cs="Arial"/>
          <w:color w:val="000000"/>
          <w:sz w:val="22"/>
          <w:lang w:val="en-GB"/>
        </w:rPr>
        <w:t xml:space="preserve"> </w:t>
      </w:r>
      <w:r w:rsidRPr="004C3BF6">
        <w:rPr>
          <w:rFonts w:cs="Arial"/>
          <w:color w:val="000000"/>
          <w:sz w:val="22"/>
          <w:lang w:val="en-GB"/>
        </w:rPr>
        <w:t>Slussen</w:t>
      </w:r>
      <w:r>
        <w:rPr>
          <w:rFonts w:cs="Arial"/>
          <w:color w:val="000000"/>
          <w:sz w:val="22"/>
          <w:lang w:val="en-GB"/>
        </w:rPr>
        <w:t xml:space="preserve"> Hotel</w:t>
      </w:r>
      <w:r w:rsidRPr="004C3BF6">
        <w:rPr>
          <w:rFonts w:cs="Arial"/>
          <w:color w:val="000000"/>
          <w:sz w:val="22"/>
          <w:lang w:val="en-GB"/>
        </w:rPr>
        <w:t xml:space="preserve">, </w:t>
      </w:r>
      <w:smartTag w:uri="urn:schemas-microsoft-com:office:smarttags" w:element="PersonName">
        <w:smartTagPr>
          <w:attr w:name="ProductID" w:val="Margareta Nisser-Larsson"/>
        </w:smartTagPr>
        <w:r w:rsidRPr="004C3BF6">
          <w:rPr>
            <w:rFonts w:cs="Arial"/>
            <w:color w:val="000000"/>
            <w:sz w:val="22"/>
            <w:lang w:val="en-GB"/>
          </w:rPr>
          <w:t>Stockholm</w:t>
        </w:r>
      </w:smartTag>
      <w:r w:rsidRPr="004C3BF6">
        <w:rPr>
          <w:rFonts w:cs="Arial"/>
          <w:color w:val="000000"/>
          <w:sz w:val="22"/>
          <w:lang w:val="en-GB"/>
        </w:rPr>
        <w:br/>
        <w:t>and web-broadcasting that enables participation from across the country</w:t>
      </w:r>
    </w:p>
    <w:p w:rsidR="005E0F0A" w:rsidRDefault="005E0F0A" w:rsidP="00247861">
      <w:pPr>
        <w:spacing w:after="0"/>
        <w:textAlignment w:val="top"/>
        <w:rPr>
          <w:rFonts w:cs="Arial"/>
          <w:color w:val="000000"/>
          <w:sz w:val="22"/>
          <w:lang w:val="en-GB"/>
        </w:rPr>
      </w:pPr>
    </w:p>
    <w:p w:rsidR="005E0F0A" w:rsidRPr="000E1727" w:rsidRDefault="005E0F0A" w:rsidP="000E1727">
      <w:pPr>
        <w:spacing w:after="0"/>
        <w:textAlignment w:val="top"/>
        <w:rPr>
          <w:rFonts w:cs="Arial"/>
          <w:color w:val="888888"/>
          <w:szCs w:val="18"/>
          <w:lang w:val="fr-FR"/>
        </w:rPr>
      </w:pPr>
      <w:r w:rsidRPr="00247861">
        <w:rPr>
          <w:rFonts w:cs="Arial"/>
          <w:color w:val="000000"/>
          <w:sz w:val="22"/>
          <w:lang w:val="fr-FR"/>
        </w:rPr>
        <w:t xml:space="preserve">Information: </w:t>
      </w:r>
      <w:hyperlink r:id="rId8" w:history="1">
        <w:r w:rsidRPr="00247861">
          <w:rPr>
            <w:rStyle w:val="Hyperlink"/>
            <w:rFonts w:cs="Arial"/>
            <w:sz w:val="22"/>
            <w:lang w:val="fr-FR"/>
          </w:rPr>
          <w:t>janet.edwards@msb.se</w:t>
        </w:r>
      </w:hyperlink>
      <w:r w:rsidRPr="00247861">
        <w:rPr>
          <w:rFonts w:cs="Arial"/>
          <w:color w:val="000000"/>
          <w:sz w:val="22"/>
          <w:lang w:val="fr-FR"/>
        </w:rPr>
        <w:t xml:space="preserve">  +46 10 240 5108, + 46 70 686 1022</w:t>
      </w:r>
      <w:r w:rsidRPr="00247861">
        <w:rPr>
          <w:rFonts w:cs="Arial"/>
          <w:color w:val="000000"/>
          <w:sz w:val="22"/>
          <w:lang w:val="fr-FR"/>
        </w:rPr>
        <w:br/>
      </w:r>
    </w:p>
    <w:p w:rsidR="005E0F0A" w:rsidRPr="00D42FBC" w:rsidRDefault="005E0F0A">
      <w:pPr>
        <w:rPr>
          <w:lang w:val="fr-FR"/>
        </w:rPr>
      </w:pPr>
    </w:p>
    <w:p w:rsidR="005E0F0A" w:rsidRPr="00D42FBC" w:rsidRDefault="005E0F0A">
      <w:pPr>
        <w:rPr>
          <w:lang w:val="fr-FR"/>
        </w:rPr>
      </w:pPr>
      <w:r>
        <w:rPr>
          <w:noProof/>
          <w:lang w:eastAsia="sv-S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.65pt;margin-top:5.65pt;width:439.35pt;height:0;z-index:251658240" o:connectortype="straight" strokecolor="#82d2e1" strokeweight="3pt"/>
        </w:pict>
      </w:r>
    </w:p>
    <w:tbl>
      <w:tblPr>
        <w:tblW w:w="0" w:type="auto"/>
        <w:tblLayout w:type="fixed"/>
        <w:tblLook w:val="00A0"/>
      </w:tblPr>
      <w:tblGrid>
        <w:gridCol w:w="1526"/>
        <w:gridCol w:w="7345"/>
      </w:tblGrid>
      <w:tr w:rsidR="005E0F0A" w:rsidRPr="00A03914" w:rsidTr="00A03914">
        <w:trPr>
          <w:tblHeader/>
        </w:trPr>
        <w:tc>
          <w:tcPr>
            <w:tcW w:w="8871" w:type="dxa"/>
            <w:gridSpan w:val="2"/>
            <w:tcMar>
              <w:top w:w="57" w:type="dxa"/>
            </w:tcMar>
          </w:tcPr>
          <w:p w:rsidR="005E0F0A" w:rsidRPr="00A03914" w:rsidRDefault="005E0F0A" w:rsidP="00AB0E82">
            <w:pPr>
              <w:rPr>
                <w:rFonts w:ascii="Times" w:hAnsi="Times" w:cs="Times"/>
                <w:i/>
                <w:caps/>
                <w:sz w:val="22"/>
              </w:rPr>
            </w:pPr>
            <w:r w:rsidRPr="00A03914">
              <w:rPr>
                <w:rFonts w:ascii="Times" w:hAnsi="Times" w:cs="Times"/>
                <w:i/>
                <w:caps/>
                <w:sz w:val="22"/>
              </w:rPr>
              <w:t>Program</w:t>
            </w:r>
            <w:r>
              <w:rPr>
                <w:rFonts w:ascii="Times" w:hAnsi="Times" w:cs="Times"/>
                <w:i/>
                <w:caps/>
                <w:sz w:val="22"/>
              </w:rPr>
              <w:t>ME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0E1727">
              <w:fldChar w:fldCharType="begin">
                <w:ffData>
                  <w:name w:val=""/>
                  <w:enabled/>
                  <w:calcOnExit w:val="0"/>
                  <w:textInput>
                    <w:default w:val="09.00 - 09.30"/>
                  </w:textInput>
                </w:ffData>
              </w:fldChar>
            </w:r>
            <w:r w:rsidRPr="000E1727">
              <w:instrText xml:space="preserve"> FORMTEXT </w:instrText>
            </w:r>
            <w:r w:rsidRPr="000E1727">
              <w:fldChar w:fldCharType="separate"/>
            </w:r>
            <w:r w:rsidRPr="000E1727">
              <w:rPr>
                <w:noProof/>
              </w:rPr>
              <w:t>09.00 - 09.30</w:t>
            </w:r>
            <w:r w:rsidRPr="000E1727">
              <w:fldChar w:fldCharType="end"/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6D298D">
            <w:pPr>
              <w:pStyle w:val="Heading2"/>
            </w:pPr>
            <w:r>
              <w:t>Coffee and Registration</w:t>
            </w:r>
          </w:p>
        </w:tc>
      </w:tr>
      <w:tr w:rsidR="005E0F0A" w:rsidRPr="00BB0F8B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09.30 – 09.50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7C18FD" w:rsidRDefault="005E0F0A" w:rsidP="00CE6F32">
            <w:pPr>
              <w:rPr>
                <w:b/>
                <w:bCs/>
                <w:i/>
                <w:szCs w:val="26"/>
                <w:lang w:val="en-GB"/>
              </w:rPr>
            </w:pPr>
            <w:r w:rsidRPr="007C18FD">
              <w:rPr>
                <w:b/>
                <w:bCs/>
                <w:i/>
                <w:szCs w:val="26"/>
                <w:lang w:val="en-GB"/>
              </w:rPr>
              <w:t>Welcome</w:t>
            </w:r>
          </w:p>
          <w:p w:rsidR="005E0F0A" w:rsidRPr="007C18FD" w:rsidRDefault="005E0F0A" w:rsidP="00CE6F32">
            <w:pPr>
              <w:rPr>
                <w:lang w:val="en-GB"/>
              </w:rPr>
            </w:pPr>
            <w:r w:rsidRPr="007C18FD">
              <w:rPr>
                <w:lang w:val="en-GB"/>
              </w:rPr>
              <w:t>Ann-Sofie Eriksson, Section Supervisor, Swedish Association of Local Authorities and Regions</w:t>
            </w:r>
            <w:r>
              <w:rPr>
                <w:lang w:val="en-GB"/>
              </w:rPr>
              <w:t>, SKL</w:t>
            </w:r>
          </w:p>
          <w:p w:rsidR="005E0F0A" w:rsidRPr="009604CD" w:rsidRDefault="005E0F0A" w:rsidP="00BE3D25">
            <w:pPr>
              <w:pStyle w:val="Heading2"/>
              <w:rPr>
                <w:lang w:val="en-GB"/>
              </w:rPr>
            </w:pPr>
            <w:r w:rsidRPr="009604CD">
              <w:rPr>
                <w:lang w:val="en-GB"/>
              </w:rPr>
              <w:t>Political Support for C</w:t>
            </w:r>
            <w:r>
              <w:rPr>
                <w:lang w:val="en-GB"/>
              </w:rPr>
              <w:t>limate Change A</w:t>
            </w:r>
            <w:r w:rsidRPr="009604CD">
              <w:rPr>
                <w:lang w:val="en-GB"/>
              </w:rPr>
              <w:t xml:space="preserve">daptation and Disaster Risk Reduction </w:t>
            </w:r>
          </w:p>
          <w:p w:rsidR="005E0F0A" w:rsidRPr="00D84905" w:rsidRDefault="005E0F0A" w:rsidP="007C1B97">
            <w:pPr>
              <w:rPr>
                <w:lang w:val="en-GB"/>
              </w:rPr>
            </w:pPr>
            <w:smartTag w:uri="urn:schemas-microsoft-com:office:smarttags" w:element="PersonName">
              <w:smartTagPr>
                <w:attr w:name="ProductID" w:val="Margareta Nisser-Larsson"/>
              </w:smartTagPr>
              <w:r w:rsidRPr="00D84905">
                <w:rPr>
                  <w:lang w:val="en-GB"/>
                </w:rPr>
                <w:t>Peter Nyberg</w:t>
              </w:r>
            </w:smartTag>
            <w:r w:rsidRPr="00D84905">
              <w:rPr>
                <w:lang w:val="en-GB"/>
              </w:rPr>
              <w:t xml:space="preserve">, Chairman of City Planning Committee,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4905">
                  <w:rPr>
                    <w:lang w:val="en-GB"/>
                  </w:rPr>
                  <w:t>Botkyrka</w:t>
                </w:r>
              </w:smartTag>
              <w:r w:rsidRPr="00D84905">
                <w:rPr>
                  <w:lang w:val="en-GB"/>
                </w:rPr>
                <w:t xml:space="preserve"> </w:t>
              </w: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4905">
                  <w:rPr>
                    <w:lang w:val="en-GB"/>
                  </w:rPr>
                  <w:t>Municipality</w:t>
                </w:r>
              </w:smartTag>
            </w:smartTag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09.50 – 10.00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9604CD" w:rsidRDefault="005E0F0A" w:rsidP="00AB0E82">
            <w:pPr>
              <w:pStyle w:val="Heading2"/>
              <w:rPr>
                <w:lang w:val="en-GB"/>
              </w:rPr>
            </w:pPr>
            <w:r>
              <w:rPr>
                <w:lang w:val="en-GB"/>
              </w:rPr>
              <w:t xml:space="preserve">An Overview of Climate Change Adaptation in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r>
                <w:rPr>
                  <w:lang w:val="en-GB"/>
                </w:rPr>
                <w:t>Sweden</w:t>
              </w:r>
            </w:smartTag>
            <w:r>
              <w:rPr>
                <w:lang w:val="en-GB"/>
              </w:rPr>
              <w:t xml:space="preserve"> </w:t>
            </w:r>
            <w:r w:rsidRPr="009604CD">
              <w:rPr>
                <w:lang w:val="en-GB"/>
              </w:rPr>
              <w:t>at the Municipal L</w:t>
            </w:r>
            <w:r>
              <w:rPr>
                <w:lang w:val="en-GB"/>
              </w:rPr>
              <w:t>evel</w:t>
            </w:r>
          </w:p>
          <w:p w:rsidR="005E0F0A" w:rsidRPr="00A03914" w:rsidRDefault="005E0F0A" w:rsidP="00CE6F32">
            <w:r w:rsidRPr="00A03914">
              <w:t xml:space="preserve">Emilie Malmström, SKL </w:t>
            </w:r>
          </w:p>
        </w:tc>
      </w:tr>
      <w:tr w:rsidR="005E0F0A" w:rsidRPr="00BB0F8B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>
              <w:t>10.00 – 10.15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9604CD" w:rsidRDefault="005E0F0A" w:rsidP="00CE6F32">
            <w:pPr>
              <w:rPr>
                <w:b/>
                <w:bCs/>
                <w:i/>
                <w:szCs w:val="26"/>
                <w:lang w:val="en-GB"/>
              </w:rPr>
            </w:pPr>
            <w:r>
              <w:rPr>
                <w:b/>
                <w:bCs/>
                <w:i/>
                <w:szCs w:val="26"/>
                <w:lang w:val="en-GB"/>
              </w:rPr>
              <w:t xml:space="preserve">The </w:t>
            </w:r>
            <w:r w:rsidRPr="009604CD">
              <w:rPr>
                <w:b/>
                <w:bCs/>
                <w:i/>
                <w:szCs w:val="26"/>
                <w:lang w:val="en-GB"/>
              </w:rPr>
              <w:t>Swedish National Platform for Disaster Risk Reduction</w:t>
            </w:r>
          </w:p>
          <w:p w:rsidR="005E0F0A" w:rsidRPr="002C7C41" w:rsidRDefault="005E0F0A" w:rsidP="00CE6F32">
            <w:pPr>
              <w:rPr>
                <w:lang w:val="en-GB"/>
              </w:rPr>
            </w:pPr>
            <w:r w:rsidRPr="002C7C41">
              <w:rPr>
                <w:lang w:val="en-GB"/>
              </w:rPr>
              <w:t xml:space="preserve">Mette Lindahl Olsson, MSB and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r w:rsidRPr="002C7C41">
                <w:rPr>
                  <w:lang w:val="en-GB"/>
                </w:rPr>
                <w:t>Sweden</w:t>
              </w:r>
            </w:smartTag>
            <w:r w:rsidRPr="002C7C41">
              <w:rPr>
                <w:lang w:val="en-GB"/>
              </w:rPr>
              <w:t>’s  ”focal point” for HFA</w:t>
            </w:r>
          </w:p>
        </w:tc>
      </w:tr>
      <w:tr w:rsidR="005E0F0A" w:rsidRPr="00BB0F8B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>
              <w:t>10.15</w:t>
            </w:r>
            <w:r w:rsidRPr="00A03914">
              <w:t xml:space="preserve"> – 10.30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9604CD" w:rsidRDefault="005E0F0A" w:rsidP="0087305D">
            <w:pPr>
              <w:rPr>
                <w:b/>
                <w:bCs/>
                <w:i/>
                <w:szCs w:val="26"/>
                <w:lang w:val="en-GB"/>
              </w:rPr>
            </w:pPr>
            <w:r>
              <w:rPr>
                <w:b/>
                <w:bCs/>
                <w:i/>
                <w:szCs w:val="26"/>
                <w:lang w:val="en-GB"/>
              </w:rPr>
              <w:t>The N</w:t>
            </w:r>
            <w:r w:rsidRPr="009604CD">
              <w:rPr>
                <w:b/>
                <w:bCs/>
                <w:i/>
                <w:szCs w:val="26"/>
                <w:lang w:val="en-GB"/>
              </w:rPr>
              <w:t xml:space="preserve">ew </w:t>
            </w:r>
            <w:r>
              <w:rPr>
                <w:b/>
                <w:bCs/>
                <w:i/>
                <w:szCs w:val="26"/>
                <w:lang w:val="en-GB"/>
              </w:rPr>
              <w:t xml:space="preserve">Swedish </w:t>
            </w:r>
            <w:r w:rsidRPr="009604CD">
              <w:rPr>
                <w:b/>
                <w:bCs/>
                <w:i/>
                <w:szCs w:val="26"/>
                <w:lang w:val="en-GB"/>
              </w:rPr>
              <w:t>Planning and Building Act</w:t>
            </w:r>
            <w:r>
              <w:rPr>
                <w:b/>
                <w:bCs/>
                <w:i/>
                <w:szCs w:val="26"/>
                <w:lang w:val="en-GB"/>
              </w:rPr>
              <w:t xml:space="preserve"> of 2011 Regarding Prevention and Mitigation of Natural Disasters</w:t>
            </w:r>
          </w:p>
          <w:p w:rsidR="005E0F0A" w:rsidRPr="002C7C41" w:rsidRDefault="005E0F0A" w:rsidP="0087305D">
            <w:pPr>
              <w:rPr>
                <w:lang w:val="en-GB"/>
              </w:rPr>
            </w:pPr>
            <w:r w:rsidRPr="002C7C41">
              <w:rPr>
                <w:lang w:val="en-GB"/>
              </w:rPr>
              <w:t>Patrik Faming, The Swedish National Board of Housing, Building and Planning</w:t>
            </w:r>
            <w:r>
              <w:rPr>
                <w:lang w:val="en-GB"/>
              </w:rPr>
              <w:t>’s representative in the Swedish National Platform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10.30 – 10:50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87305D">
            <w:pPr>
              <w:pStyle w:val="Heading2"/>
            </w:pPr>
            <w:r>
              <w:t>Break and fruit</w:t>
            </w:r>
          </w:p>
        </w:tc>
      </w:tr>
      <w:tr w:rsidR="005E0F0A" w:rsidRPr="00BB0F8B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10.50 – 12.00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9604CD" w:rsidRDefault="005E0F0A" w:rsidP="00202ABB">
            <w:pPr>
              <w:rPr>
                <w:b/>
                <w:bCs/>
                <w:i/>
                <w:szCs w:val="26"/>
                <w:lang w:val="en-GB"/>
              </w:rPr>
            </w:pPr>
            <w:r w:rsidRPr="009604CD">
              <w:rPr>
                <w:b/>
                <w:bCs/>
                <w:i/>
                <w:szCs w:val="26"/>
                <w:lang w:val="en-GB"/>
              </w:rPr>
              <w:t>Climate Adaptation at the Municipal Level, Case Studies</w:t>
            </w:r>
          </w:p>
          <w:p w:rsidR="005E0F0A" w:rsidRPr="00D80079" w:rsidRDefault="005E0F0A" w:rsidP="00202ABB">
            <w:pPr>
              <w:rPr>
                <w:sz w:val="22"/>
                <w:lang w:val="en-GB"/>
              </w:rPr>
            </w:pPr>
            <w:smartTag w:uri="urn:schemas-microsoft-com:office:smarttags" w:element="PersonName">
              <w:smartTagPr>
                <w:attr w:name="ProductID" w:val="Margareta Nisser-Larsson"/>
              </w:smartTagPr>
              <w:r w:rsidRPr="00D80079">
                <w:rPr>
                  <w:lang w:val="en-GB"/>
                </w:rPr>
                <w:t>Anders Pålsson</w:t>
              </w:r>
            </w:smartTag>
            <w:r w:rsidRPr="00D80079">
              <w:rPr>
                <w:lang w:val="en-GB"/>
              </w:rPr>
              <w:t xml:space="preserve">, Fire and Rescue Department,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0079">
                  <w:rPr>
                    <w:lang w:val="en-GB"/>
                  </w:rPr>
                  <w:t>Kristianstad</w:t>
                </w:r>
              </w:smartTag>
              <w:r w:rsidRPr="00D80079">
                <w:rPr>
                  <w:lang w:val="en-GB"/>
                </w:rPr>
                <w:t xml:space="preserve"> </w:t>
              </w: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0079">
                  <w:rPr>
                    <w:lang w:val="en-GB"/>
                  </w:rPr>
                  <w:t>Municipality</w:t>
                </w:r>
              </w:smartTag>
            </w:smartTag>
          </w:p>
          <w:p w:rsidR="005E0F0A" w:rsidRPr="00D80079" w:rsidRDefault="005E0F0A" w:rsidP="00EA0191">
            <w:pPr>
              <w:rPr>
                <w:lang w:val="en-GB"/>
              </w:rPr>
            </w:pPr>
            <w:smartTag w:uri="urn:schemas-microsoft-com:office:smarttags" w:element="PersonName">
              <w:smartTagPr>
                <w:attr w:name="ProductID" w:val="Margareta Nisser-Larsson"/>
              </w:smartTagPr>
              <w:smartTag w:uri="urn:schemas-microsoft-com:office:smarttags" w:element="PersonName">
                <w:smartTagPr>
                  <w:attr w:name="ProductID" w:val="Margareta Nisser-Larsson"/>
                </w:smartTagPr>
              </w:smartTag>
              <w:smartTag w:uri="urn:schemas-microsoft-com:office:smarttags" w:element="PersonName">
                <w:smartTagPr>
                  <w:attr w:name="ProductID" w:val="Margareta Nisser-Larsson"/>
                </w:smartTagPr>
              </w:smartTag>
              <w:smartTag w:uri="urn:schemas-microsoft-com:office:smarttags" w:element="PersonName">
                <w:smartTagPr>
                  <w:attr w:name="ProductID" w:val="Margareta Nisser-Larsson"/>
                </w:smartTagPr>
              </w:smartTag>
              <w:smartTag w:uri="urn:schemas-microsoft-com:office:smarttags" w:element="PersonName">
                <w:smartTagPr>
                  <w:attr w:name="ProductID" w:val="Margareta Nisser-Larsson"/>
                </w:smartTagPr>
              </w:smartTag>
              <w:r w:rsidRPr="00D80079">
                <w:rPr>
                  <w:lang w:val="en-GB"/>
                </w:rPr>
                <w:t>Klas Jansson,</w:t>
              </w:r>
            </w:smartTag>
            <w:r w:rsidRPr="00D80079">
              <w:rPr>
                <w:lang w:val="en-GB"/>
              </w:rPr>
              <w:t xml:space="preserve"> Planning Director,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0079">
                  <w:rPr>
                    <w:lang w:val="en-GB"/>
                  </w:rPr>
                  <w:t>Karlstad</w:t>
                </w:r>
              </w:smartTag>
              <w:r w:rsidRPr="00D80079">
                <w:rPr>
                  <w:lang w:val="en-GB"/>
                </w:rPr>
                <w:t xml:space="preserve"> </w:t>
              </w: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D80079">
                  <w:rPr>
                    <w:lang w:val="en-GB"/>
                  </w:rPr>
                  <w:t>Municipality</w:t>
                </w:r>
              </w:smartTag>
            </w:smartTag>
            <w:r w:rsidRPr="00D80079">
              <w:rPr>
                <w:lang w:val="en-GB"/>
              </w:rPr>
              <w:t xml:space="preserve"> (UNISDR Resilient City)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12.00 – 13.00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87305D">
            <w:pPr>
              <w:pStyle w:val="Heading2"/>
            </w:pPr>
            <w:r w:rsidRPr="00A03914">
              <w:t xml:space="preserve">Lunch 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13.00 – 13.40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7C3387" w:rsidRDefault="005E0F0A" w:rsidP="00C622C0">
            <w:pPr>
              <w:rPr>
                <w:b/>
                <w:bCs/>
                <w:i/>
                <w:szCs w:val="26"/>
                <w:lang w:val="en-GB"/>
              </w:rPr>
            </w:pPr>
            <w:r>
              <w:rPr>
                <w:b/>
                <w:bCs/>
                <w:i/>
                <w:szCs w:val="26"/>
                <w:lang w:val="en-GB"/>
              </w:rPr>
              <w:t>International Cooperation</w:t>
            </w:r>
          </w:p>
          <w:p w:rsidR="005E0F0A" w:rsidRPr="007C3387" w:rsidRDefault="005E0F0A" w:rsidP="00C622C0">
            <w:pPr>
              <w:rPr>
                <w:lang w:val="en-GB"/>
              </w:rPr>
            </w:pPr>
            <w:smartTag w:uri="urn:schemas-microsoft-com:office:smarttags" w:element="PersonName">
              <w:smartTagPr>
                <w:attr w:name="ProductID" w:val="Margareta Nisser-Larsson"/>
              </w:smartTagPr>
              <w:r w:rsidRPr="007C3387">
                <w:rPr>
                  <w:lang w:val="en-GB"/>
                </w:rPr>
                <w:t>Janet Edwards</w:t>
              </w:r>
            </w:smartTag>
            <w:r w:rsidRPr="007C3387">
              <w:rPr>
                <w:lang w:val="en-GB"/>
              </w:rPr>
              <w:t>, MSB</w:t>
            </w:r>
          </w:p>
          <w:p w:rsidR="005E0F0A" w:rsidRPr="00D9696E" w:rsidRDefault="005E0F0A" w:rsidP="00B1037B">
            <w:pPr>
              <w:rPr>
                <w:b/>
                <w:bCs/>
                <w:i/>
                <w:szCs w:val="26"/>
                <w:lang w:val="en-GB"/>
              </w:rPr>
            </w:pPr>
            <w:r w:rsidRPr="00D9696E">
              <w:rPr>
                <w:b/>
                <w:bCs/>
                <w:i/>
                <w:szCs w:val="26"/>
                <w:lang w:val="en-GB"/>
              </w:rPr>
              <w:t>Global Assessment Report: Implementing t</w:t>
            </w:r>
            <w:r>
              <w:rPr>
                <w:b/>
                <w:bCs/>
                <w:i/>
                <w:szCs w:val="26"/>
                <w:lang w:val="en-GB"/>
              </w:rPr>
              <w:t>he HFA</w:t>
            </w:r>
            <w:r w:rsidRPr="00D9696E">
              <w:rPr>
                <w:b/>
                <w:bCs/>
                <w:i/>
                <w:szCs w:val="26"/>
                <w:lang w:val="en-GB"/>
              </w:rPr>
              <w:t xml:space="preserve"> and</w:t>
            </w:r>
            <w:r>
              <w:rPr>
                <w:b/>
                <w:bCs/>
                <w:i/>
                <w:szCs w:val="26"/>
                <w:lang w:val="en-GB"/>
              </w:rPr>
              <w:t xml:space="preserve"> </w:t>
            </w:r>
            <w:r w:rsidRPr="00D9696E">
              <w:rPr>
                <w:b/>
                <w:bCs/>
                <w:i/>
                <w:szCs w:val="26"/>
                <w:lang w:val="en-GB"/>
              </w:rPr>
              <w:t>Making Cities Resilient –a worldwide campaign</w:t>
            </w:r>
          </w:p>
          <w:p w:rsidR="005E0F0A" w:rsidRPr="004B0424" w:rsidRDefault="005E0F0A" w:rsidP="00C622C0">
            <w:smartTag w:uri="urn:schemas-microsoft-com:office:smarttags" w:element="PersonName">
              <w:smartTagPr>
                <w:attr w:name="ProductID" w:val="Margareta Nisser-Larsson"/>
              </w:smartTagPr>
              <w:r w:rsidRPr="00A00D46">
                <w:t>Maria Hauer</w:t>
              </w:r>
            </w:smartTag>
            <w:r w:rsidRPr="00A00D46">
              <w:t>, UNISDR-Nairobi</w:t>
            </w:r>
          </w:p>
        </w:tc>
      </w:tr>
      <w:tr w:rsidR="005E0F0A" w:rsidRPr="00BB0F8B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13.40 – 14.10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712578" w:rsidRDefault="005E0F0A" w:rsidP="00C622C0">
            <w:pPr>
              <w:rPr>
                <w:b/>
                <w:bCs/>
                <w:i/>
                <w:szCs w:val="26"/>
                <w:lang w:val="en-GB"/>
              </w:rPr>
            </w:pPr>
            <w:r w:rsidRPr="00712578">
              <w:rPr>
                <w:b/>
                <w:bCs/>
                <w:i/>
                <w:szCs w:val="26"/>
                <w:lang w:val="en-GB"/>
              </w:rPr>
              <w:t xml:space="preserve">Making Cities Resilient – Toward a Local Adaptation Plan for the City of </w:t>
            </w:r>
            <w:smartTag w:uri="urn:schemas-microsoft-com:office:smarttags" w:element="PersonName">
              <w:smartTagPr>
                <w:attr w:name="ProductID" w:val="Margareta Nisser-Larsson"/>
              </w:smartTagP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712578">
                  <w:rPr>
                    <w:b/>
                    <w:bCs/>
                    <w:i/>
                    <w:szCs w:val="26"/>
                    <w:lang w:val="en-GB"/>
                  </w:rPr>
                  <w:t>Ancona</w:t>
                </w:r>
              </w:smartTag>
              <w:r w:rsidRPr="00712578">
                <w:rPr>
                  <w:b/>
                  <w:bCs/>
                  <w:i/>
                  <w:szCs w:val="26"/>
                  <w:lang w:val="en-GB"/>
                </w:rPr>
                <w:t xml:space="preserve">, </w:t>
              </w:r>
              <w:smartTag w:uri="urn:schemas-microsoft-com:office:smarttags" w:element="PersonName">
                <w:smartTagPr>
                  <w:attr w:name="ProductID" w:val="Margareta Nisser-Larsson"/>
                </w:smartTagPr>
                <w:r w:rsidRPr="00712578">
                  <w:rPr>
                    <w:b/>
                    <w:bCs/>
                    <w:i/>
                    <w:szCs w:val="26"/>
                    <w:lang w:val="en-GB"/>
                  </w:rPr>
                  <w:t>Italy</w:t>
                </w:r>
              </w:smartTag>
            </w:smartTag>
            <w:r w:rsidRPr="00712578">
              <w:rPr>
                <w:b/>
                <w:bCs/>
                <w:i/>
                <w:szCs w:val="26"/>
                <w:lang w:val="en-GB"/>
              </w:rPr>
              <w:t xml:space="preserve"> </w:t>
            </w:r>
          </w:p>
          <w:p w:rsidR="005E0F0A" w:rsidRDefault="005E0F0A" w:rsidP="00C622C0">
            <w:pPr>
              <w:spacing w:after="0"/>
              <w:rPr>
                <w:color w:val="000000"/>
                <w:lang w:val="en-GB"/>
              </w:rPr>
            </w:pPr>
            <w:r w:rsidRPr="003F03A8">
              <w:rPr>
                <w:color w:val="000000"/>
                <w:lang w:val="en-GB"/>
              </w:rPr>
              <w:t>Marco Cardinaletti</w:t>
            </w:r>
            <w:r>
              <w:rPr>
                <w:color w:val="000000"/>
                <w:lang w:val="en-GB"/>
              </w:rPr>
              <w:t xml:space="preserve">, </w:t>
            </w:r>
            <w:r w:rsidRPr="003F03A8">
              <w:rPr>
                <w:color w:val="000000"/>
                <w:lang w:val="en-GB"/>
              </w:rPr>
              <w:t>Sustainable Development Manager</w:t>
            </w:r>
            <w:r>
              <w:rPr>
                <w:color w:val="000000"/>
                <w:lang w:val="en-GB"/>
              </w:rPr>
              <w:t xml:space="preserve">, </w:t>
            </w:r>
            <w:r w:rsidRPr="00720A77">
              <w:rPr>
                <w:color w:val="000000"/>
                <w:lang w:val="en-GB"/>
              </w:rPr>
              <w:t>Environmental and EU Program Sector</w:t>
            </w:r>
            <w:r>
              <w:rPr>
                <w:color w:val="000000"/>
                <w:lang w:val="en-GB"/>
              </w:rPr>
              <w:t xml:space="preserve">, </w:t>
            </w:r>
            <w:customXml w:uri="urn:schemas-microsoft-com:office:smarttags" w:element="PlaceType">
              <w:r w:rsidRPr="00720A77">
                <w:rPr>
                  <w:color w:val="000000"/>
                  <w:lang w:val="en-GB"/>
                </w:rPr>
                <w:t>Municipality</w:t>
              </w:r>
            </w:customXml>
            <w:r w:rsidRPr="00720A77">
              <w:rPr>
                <w:color w:val="000000"/>
                <w:lang w:val="en-GB"/>
              </w:rPr>
              <w:t xml:space="preserve"> of </w:t>
            </w:r>
            <w:customXml w:uri="urn:schemas-microsoft-com:office:smarttags" w:element="PlaceName">
              <w:smartTag w:uri="urn:schemas-microsoft-com:office:smarttags" w:element="PersonName">
                <w:smartTagPr>
                  <w:attr w:name="ProductID" w:val="Margareta Nisser-Larsson"/>
                </w:smartTagPr>
                <w:smartTag w:uri="urn:schemas-microsoft-com:office:smarttags" w:element="PersonName">
                  <w:smartTagPr>
                    <w:attr w:name="ProductID" w:val="Margareta Nisser-Larsson"/>
                  </w:smartTagPr>
                  <w:r w:rsidRPr="00720A77">
                    <w:rPr>
                      <w:color w:val="000000"/>
                      <w:lang w:val="en-GB"/>
                    </w:rPr>
                    <w:t>Ancona</w:t>
                  </w:r>
                </w:smartTag>
                <w:r w:rsidRPr="00720A77">
                  <w:rPr>
                    <w:color w:val="000000"/>
                    <w:lang w:val="en-GB"/>
                  </w:rPr>
                  <w:t xml:space="preserve">, </w:t>
                </w:r>
                <w:smartTag w:uri="urn:schemas-microsoft-com:office:smarttags" w:element="PersonName">
                  <w:smartTagPr>
                    <w:attr w:name="ProductID" w:val="Margareta Nisser-Larsson"/>
                  </w:smartTagPr>
                  <w:r w:rsidRPr="00720A77">
                    <w:rPr>
                      <w:color w:val="000000"/>
                      <w:lang w:val="en-GB"/>
                    </w:rPr>
                    <w:t>Italy</w:t>
                  </w:r>
                </w:smartTag>
              </w:smartTag>
            </w:customXml>
            <w:r w:rsidRPr="00720A77">
              <w:rPr>
                <w:color w:val="000000"/>
                <w:lang w:val="en-GB"/>
              </w:rPr>
              <w:t xml:space="preserve"> </w:t>
            </w:r>
          </w:p>
          <w:p w:rsidR="005E0F0A" w:rsidRPr="00C622C0" w:rsidRDefault="005E0F0A" w:rsidP="00C622C0">
            <w:pPr>
              <w:rPr>
                <w:color w:val="FF0000"/>
                <w:lang w:val="en-GB"/>
              </w:rPr>
            </w:pPr>
          </w:p>
          <w:p w:rsidR="005E0F0A" w:rsidRPr="004B0424" w:rsidRDefault="005E0F0A" w:rsidP="00C622C0">
            <w:pPr>
              <w:rPr>
                <w:b/>
                <w:bCs/>
                <w:i/>
                <w:szCs w:val="26"/>
                <w:lang w:val="en-GB"/>
              </w:rPr>
            </w:pPr>
            <w:r w:rsidRPr="004B0424">
              <w:rPr>
                <w:b/>
                <w:bCs/>
                <w:i/>
                <w:szCs w:val="26"/>
                <w:lang w:val="en-GB"/>
              </w:rPr>
              <w:t xml:space="preserve">The Early Warning System of </w:t>
            </w:r>
            <w:customXml w:uri="urn:schemas-microsoft-com:office:smarttags" w:element="City">
              <w:customXml w:uri="urn:schemas-microsoft-com:office:smarttags" w:element="place">
                <w:smartTag w:uri="urn:schemas-microsoft-com:office:smarttags" w:element="PersonName">
                  <w:smartTagPr>
                    <w:attr w:name="ProductID" w:val="Margareta Nisser-Larsson"/>
                  </w:smartTagPr>
                  <w:r w:rsidRPr="004B0424">
                    <w:rPr>
                      <w:b/>
                      <w:bCs/>
                      <w:i/>
                      <w:szCs w:val="26"/>
                      <w:lang w:val="en-GB"/>
                    </w:rPr>
                    <w:t>Ancona</w:t>
                  </w:r>
                </w:smartTag>
              </w:customXml>
            </w:customXml>
            <w:r w:rsidRPr="004B0424">
              <w:rPr>
                <w:b/>
                <w:bCs/>
                <w:i/>
                <w:szCs w:val="26"/>
                <w:lang w:val="en-GB"/>
              </w:rPr>
              <w:t xml:space="preserve"> for managing and reducing landslide risks </w:t>
            </w:r>
          </w:p>
          <w:p w:rsidR="005E0F0A" w:rsidRPr="00E10097" w:rsidRDefault="005E0F0A" w:rsidP="00E10097">
            <w:pPr>
              <w:spacing w:after="0"/>
              <w:rPr>
                <w:color w:val="000000"/>
                <w:lang w:val="it-IT"/>
              </w:rPr>
            </w:pPr>
            <w:r w:rsidRPr="00477553">
              <w:rPr>
                <w:color w:val="000000"/>
                <w:lang w:val="it-IT"/>
              </w:rPr>
              <w:t>Stefano Cardellini, Geologist</w:t>
            </w:r>
            <w:r>
              <w:rPr>
                <w:color w:val="000000"/>
                <w:lang w:val="it-IT"/>
              </w:rPr>
              <w:t xml:space="preserve">, Municipality of Ancona, Italy </w:t>
            </w:r>
          </w:p>
        </w:tc>
      </w:tr>
      <w:tr w:rsidR="005E0F0A" w:rsidRPr="004C2CB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03914">
            <w:pPr>
              <w:spacing w:line="240" w:lineRule="atLeast"/>
            </w:pPr>
            <w:r w:rsidRPr="00A03914">
              <w:t>14.10 – 14.30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4C2CB4" w:rsidRDefault="005E0F0A" w:rsidP="004C2CB4">
            <w:pPr>
              <w:rPr>
                <w:b/>
                <w:bCs/>
                <w:i/>
                <w:szCs w:val="26"/>
                <w:lang w:val="en-GB"/>
              </w:rPr>
            </w:pPr>
            <w:r w:rsidRPr="004C2CB4">
              <w:rPr>
                <w:b/>
                <w:bCs/>
                <w:i/>
                <w:szCs w:val="26"/>
                <w:lang w:val="en-GB"/>
              </w:rPr>
              <w:t xml:space="preserve">Information Sources for Climate Change Adaptation and Disaster Risk Reduction  </w:t>
            </w:r>
          </w:p>
          <w:p w:rsidR="005E0F0A" w:rsidRDefault="005E0F0A" w:rsidP="004C2CB4">
            <w:pPr>
              <w:rPr>
                <w:lang w:val="en-GB"/>
              </w:rPr>
            </w:pPr>
            <w:r w:rsidRPr="00DC32ED">
              <w:rPr>
                <w:lang w:val="en-GB"/>
              </w:rPr>
              <w:t>Live demonstrations of www sites</w:t>
            </w:r>
          </w:p>
          <w:p w:rsidR="005E0F0A" w:rsidRPr="004C2CB4" w:rsidRDefault="005E0F0A" w:rsidP="004C2CB4">
            <w:pPr>
              <w:spacing w:line="240" w:lineRule="atLeast"/>
              <w:rPr>
                <w:b/>
                <w:lang w:val="en-GB"/>
              </w:rPr>
            </w:pPr>
            <w:r w:rsidRPr="004C2CB4">
              <w:rPr>
                <w:b/>
                <w:lang w:val="en-GB"/>
              </w:rPr>
              <w:t xml:space="preserve">The Swedish portal for adaptation to Climate Change </w:t>
            </w:r>
          </w:p>
          <w:p w:rsidR="005E0F0A" w:rsidRPr="004C2CB4" w:rsidRDefault="005E0F0A" w:rsidP="004C2CB4">
            <w:pPr>
              <w:spacing w:line="240" w:lineRule="atLeast"/>
              <w:rPr>
                <w:b/>
                <w:lang w:val="en-GB"/>
              </w:rPr>
            </w:pPr>
            <w:r w:rsidRPr="004C2CB4">
              <w:rPr>
                <w:lang w:val="en-GB"/>
              </w:rPr>
              <w:t xml:space="preserve">Elin Löwendahl, </w:t>
            </w:r>
            <w:r w:rsidRPr="00F55DD5">
              <w:rPr>
                <w:lang w:val="en-GB"/>
              </w:rPr>
              <w:t>Core Services, Climate and Air</w:t>
            </w:r>
            <w:r>
              <w:rPr>
                <w:lang w:val="en-GB"/>
              </w:rPr>
              <w:t>,</w:t>
            </w:r>
            <w:r w:rsidRPr="002C3C15">
              <w:rPr>
                <w:rFonts w:eastAsia="MS Mincho" w:cs="Arial"/>
                <w:sz w:val="22"/>
                <w:lang w:val="en-US"/>
              </w:rPr>
              <w:t xml:space="preserve"> </w:t>
            </w:r>
            <w:r>
              <w:rPr>
                <w:lang w:val="en-GB"/>
              </w:rPr>
              <w:t>Swedish Meteorological and Hydrological Institute</w:t>
            </w:r>
            <w:r w:rsidRPr="004C2CB4">
              <w:rPr>
                <w:lang w:val="en-GB"/>
              </w:rPr>
              <w:t xml:space="preserve"> </w:t>
            </w:r>
          </w:p>
          <w:p w:rsidR="005E0F0A" w:rsidRPr="004C2CB4" w:rsidRDefault="005E0F0A" w:rsidP="00A03914">
            <w:pPr>
              <w:spacing w:line="240" w:lineRule="atLeast"/>
              <w:rPr>
                <w:lang w:val="en-GB"/>
              </w:rPr>
            </w:pPr>
            <w:r w:rsidRPr="004C2CB4">
              <w:rPr>
                <w:b/>
                <w:lang w:val="en-GB"/>
              </w:rPr>
              <w:t xml:space="preserve">PreventionWeb </w:t>
            </w:r>
          </w:p>
          <w:p w:rsidR="005E0F0A" w:rsidRPr="004C2CB4" w:rsidRDefault="005E0F0A" w:rsidP="00A03914">
            <w:pPr>
              <w:spacing w:line="240" w:lineRule="atLeast"/>
              <w:rPr>
                <w:lang w:val="en-GB"/>
              </w:rPr>
            </w:pPr>
            <w:smartTag w:uri="urn:schemas-microsoft-com:office:smarttags" w:element="PersonName">
              <w:smartTagPr>
                <w:attr w:name="ProductID" w:val="Margareta Nisser-Larsson"/>
              </w:smartTagPr>
              <w:r w:rsidRPr="004C2CB4">
                <w:rPr>
                  <w:lang w:val="en-GB"/>
                </w:rPr>
                <w:t>Maria Hauer</w:t>
              </w:r>
            </w:smartTag>
            <w:r w:rsidRPr="004C2CB4">
              <w:rPr>
                <w:lang w:val="en-GB"/>
              </w:rPr>
              <w:t>, UNISDR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14.30 – 15.00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87305D">
            <w:pPr>
              <w:pStyle w:val="Heading2"/>
              <w:rPr>
                <w:lang w:val="en-US"/>
              </w:rPr>
            </w:pPr>
            <w:r>
              <w:rPr>
                <w:lang w:val="en-US"/>
              </w:rPr>
              <w:t>Coffee Break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15.00 – 15.15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BD7F61" w:rsidRDefault="005E0F0A" w:rsidP="00807AD4">
            <w:pPr>
              <w:rPr>
                <w:b/>
                <w:bCs/>
                <w:i/>
                <w:szCs w:val="26"/>
                <w:lang w:val="en-GB"/>
              </w:rPr>
            </w:pPr>
            <w:r>
              <w:rPr>
                <w:b/>
                <w:bCs/>
                <w:i/>
                <w:szCs w:val="26"/>
                <w:lang w:val="en-GB"/>
              </w:rPr>
              <w:t>Support from the Government for P</w:t>
            </w:r>
            <w:r w:rsidRPr="00BD7F61">
              <w:rPr>
                <w:b/>
                <w:bCs/>
                <w:i/>
                <w:szCs w:val="26"/>
                <w:lang w:val="en-GB"/>
              </w:rPr>
              <w:t xml:space="preserve">revention and Mitigation of </w:t>
            </w:r>
            <w:r>
              <w:rPr>
                <w:b/>
                <w:bCs/>
                <w:i/>
                <w:szCs w:val="26"/>
                <w:lang w:val="en-GB"/>
              </w:rPr>
              <w:t>Natural Disasters</w:t>
            </w:r>
          </w:p>
          <w:p w:rsidR="005E0F0A" w:rsidRPr="00A03914" w:rsidRDefault="005E0F0A" w:rsidP="00807AD4">
            <w:smartTag w:uri="urn:schemas-microsoft-com:office:smarttags" w:element="PersonName">
              <w:smartTagPr>
                <w:attr w:name="ProductID" w:val="Margareta Nisser-Larsson"/>
              </w:smartTagPr>
              <w:r w:rsidRPr="00A03914">
                <w:t>Margareta Nisser-Larsson</w:t>
              </w:r>
            </w:smartTag>
            <w:r w:rsidRPr="00A03914">
              <w:t>, MSB</w:t>
            </w:r>
          </w:p>
        </w:tc>
      </w:tr>
      <w:tr w:rsidR="005E0F0A" w:rsidRPr="00617AEA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15:15 – 15:30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617AEA" w:rsidRDefault="005E0F0A" w:rsidP="00C52A41">
            <w:pPr>
              <w:rPr>
                <w:b/>
                <w:bCs/>
                <w:i/>
                <w:szCs w:val="26"/>
                <w:lang w:val="en-GB"/>
              </w:rPr>
            </w:pPr>
            <w:r w:rsidRPr="00617AEA">
              <w:rPr>
                <w:b/>
                <w:bCs/>
                <w:i/>
                <w:szCs w:val="26"/>
                <w:lang w:val="en-GB"/>
              </w:rPr>
              <w:t xml:space="preserve">Guidelines for Risk and </w:t>
            </w:r>
            <w:r>
              <w:rPr>
                <w:b/>
                <w:bCs/>
                <w:i/>
                <w:szCs w:val="26"/>
                <w:lang w:val="en-GB"/>
              </w:rPr>
              <w:t>Vulnerability Analysis</w:t>
            </w:r>
          </w:p>
          <w:p w:rsidR="005E0F0A" w:rsidRPr="00617AEA" w:rsidRDefault="005E0F0A" w:rsidP="00C52A41">
            <w:pPr>
              <w:rPr>
                <w:lang w:val="en-GB"/>
              </w:rPr>
            </w:pPr>
            <w:r w:rsidRPr="00617AEA">
              <w:rPr>
                <w:lang w:val="en-GB"/>
              </w:rPr>
              <w:t>Emma Sjödin, MSB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>
            <w:r w:rsidRPr="00A03914">
              <w:t>15.30 – 16.00</w:t>
            </w:r>
          </w:p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617AEA">
            <w:pPr>
              <w:pStyle w:val="Heading2"/>
            </w:pPr>
            <w:r>
              <w:t xml:space="preserve">Concluding Discussion </w:t>
            </w:r>
          </w:p>
        </w:tc>
      </w:tr>
      <w:tr w:rsidR="005E0F0A" w:rsidRPr="00A03914" w:rsidTr="00A03914">
        <w:trPr>
          <w:tblHeader/>
        </w:trPr>
        <w:tc>
          <w:tcPr>
            <w:tcW w:w="1526" w:type="dxa"/>
            <w:tcMar>
              <w:top w:w="57" w:type="dxa"/>
            </w:tcMar>
          </w:tcPr>
          <w:p w:rsidR="005E0F0A" w:rsidRPr="00A03914" w:rsidRDefault="005E0F0A" w:rsidP="00AB0E82"/>
        </w:tc>
        <w:tc>
          <w:tcPr>
            <w:tcW w:w="7345" w:type="dxa"/>
            <w:tcMar>
              <w:top w:w="57" w:type="dxa"/>
            </w:tcMar>
          </w:tcPr>
          <w:p w:rsidR="005E0F0A" w:rsidRPr="00A03914" w:rsidRDefault="005E0F0A" w:rsidP="0087305D">
            <w:pPr>
              <w:pStyle w:val="Heading2"/>
            </w:pPr>
            <w:r>
              <w:rPr>
                <w:noProof/>
                <w:lang w:eastAsia="sv-SE"/>
              </w:rPr>
              <w:pict>
                <v:shape id="Bildobjekt 6" o:spid="_x0000_s1029" type="#_x0000_t75" alt="campaign.gif" style="position:absolute;margin-left:247.75pt;margin-top:-1.7pt;width:79.15pt;height:79.45pt;z-index:-251657216;visibility:visible;mso-position-horizontal-relative:text;mso-position-vertical-relative:text" wrapcoords="-204 0 -204 21396 21600 21396 21600 0 -204 0">
                  <v:imagedata r:id="rId9" o:title=""/>
                  <w10:wrap type="tight"/>
                </v:shape>
              </w:pict>
            </w:r>
            <w:r w:rsidRPr="00A03914">
              <w:t xml:space="preserve"> </w:t>
            </w:r>
            <w:r>
              <w:pict>
                <v:shape id="Picture 7" o:spid="_x0000_i1026" type="#_x0000_t75" style="width:80.25pt;height:93pt;visibility:visible;mso-position-horizontal-relative:char;mso-position-vertical-relative:line">
                  <v:imagedata r:id="rId10" o:title=""/>
                </v:shape>
              </w:pict>
            </w:r>
          </w:p>
        </w:tc>
      </w:tr>
    </w:tbl>
    <w:p w:rsidR="005E0F0A" w:rsidRDefault="005E0F0A" w:rsidP="00665271">
      <w:pPr>
        <w:spacing w:after="200" w:line="276" w:lineRule="auto"/>
      </w:pPr>
    </w:p>
    <w:sectPr w:rsidR="005E0F0A" w:rsidSect="000543B0">
      <w:footerReference w:type="default" r:id="rId11"/>
      <w:pgSz w:w="11906" w:h="16838" w:code="9"/>
      <w:pgMar w:top="1134" w:right="1928" w:bottom="1418" w:left="1247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F0A" w:rsidRDefault="005E0F0A" w:rsidP="000543B0">
      <w:pPr>
        <w:spacing w:after="0"/>
      </w:pPr>
      <w:r>
        <w:separator/>
      </w:r>
    </w:p>
  </w:endnote>
  <w:endnote w:type="continuationSeparator" w:id="0">
    <w:p w:rsidR="005E0F0A" w:rsidRDefault="005E0F0A" w:rsidP="000543B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F0A" w:rsidRPr="00D42FBC" w:rsidRDefault="005E0F0A" w:rsidP="0077796D">
    <w:pPr>
      <w:pStyle w:val="Footer"/>
      <w:spacing w:line="216" w:lineRule="auto"/>
      <w:ind w:left="-567"/>
      <w:rPr>
        <w:sz w:val="12"/>
        <w:szCs w:val="12"/>
        <w:lang w:val="en-GB"/>
      </w:rPr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objekt 8" o:spid="_x0000_s2049" type="#_x0000_t75" alt="SKL_sRGB [Konvert].emf" style="position:absolute;left:0;text-align:left;margin-left:480.65pt;margin-top:781.85pt;width:84.05pt;height:33.95pt;z-index:251660288;visibility:visible;mso-position-horizontal-relative:page;mso-position-vertical-relative:page">
          <v:imagedata r:id="rId1" o:title=""/>
          <w10:wrap anchorx="page" anchory="page"/>
        </v:shape>
      </w:pict>
    </w:r>
    <w:r>
      <w:rPr>
        <w:noProof/>
        <w:lang w:eastAsia="sv-S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28.6pt;margin-top:-14.75pt;width:530.1pt;height:.7pt;flip:y;z-index:251661312" o:connectortype="straight" strokecolor="#82d2e1" strokeweight="3pt"/>
      </w:pict>
    </w:r>
    <w:r w:rsidRPr="00D42FBC">
      <w:rPr>
        <w:i/>
        <w:sz w:val="12"/>
        <w:szCs w:val="12"/>
        <w:lang w:val="en-GB"/>
      </w:rPr>
      <w:t xml:space="preserve">Post: </w:t>
    </w:r>
    <w:r w:rsidRPr="00D42FBC">
      <w:rPr>
        <w:sz w:val="12"/>
        <w:szCs w:val="12"/>
        <w:lang w:val="en-GB"/>
      </w:rPr>
      <w:t xml:space="preserve">118 82 </w:t>
    </w:r>
    <w:smartTag w:uri="urn:schemas-microsoft-com:office:smarttags" w:element="place">
      <w:smartTag w:uri="urn:schemas-microsoft-com:office:smarttags" w:element="City">
        <w:r w:rsidRPr="00D42FBC">
          <w:rPr>
            <w:sz w:val="12"/>
            <w:szCs w:val="12"/>
            <w:lang w:val="en-GB"/>
          </w:rPr>
          <w:t>Stockholm</w:t>
        </w:r>
      </w:smartTag>
    </w:smartTag>
  </w:p>
  <w:p w:rsidR="005E0F0A" w:rsidRPr="00D42FBC" w:rsidRDefault="005E0F0A" w:rsidP="0077796D">
    <w:pPr>
      <w:pStyle w:val="Footer"/>
      <w:spacing w:line="216" w:lineRule="auto"/>
      <w:ind w:left="-567"/>
      <w:rPr>
        <w:sz w:val="12"/>
        <w:szCs w:val="12"/>
        <w:lang w:val="en-GB"/>
      </w:rPr>
    </w:pPr>
    <w:r w:rsidRPr="00D42FBC">
      <w:rPr>
        <w:sz w:val="12"/>
        <w:szCs w:val="12"/>
        <w:lang w:val="en-GB"/>
      </w:rPr>
      <w:t>Hornsgatan 20</w:t>
    </w:r>
  </w:p>
  <w:p w:rsidR="005E0F0A" w:rsidRPr="00D42FBC" w:rsidRDefault="005E0F0A" w:rsidP="0077796D">
    <w:pPr>
      <w:pStyle w:val="Footer"/>
      <w:spacing w:line="216" w:lineRule="auto"/>
      <w:ind w:left="-567"/>
      <w:rPr>
        <w:sz w:val="12"/>
        <w:szCs w:val="12"/>
        <w:lang w:val="en-GB"/>
      </w:rPr>
    </w:pPr>
    <w:r w:rsidRPr="00D42FBC">
      <w:rPr>
        <w:i/>
        <w:sz w:val="12"/>
        <w:szCs w:val="12"/>
        <w:lang w:val="en-GB"/>
      </w:rPr>
      <w:t>Telephone:</w:t>
    </w:r>
    <w:r w:rsidRPr="00D42FBC">
      <w:rPr>
        <w:sz w:val="12"/>
        <w:szCs w:val="12"/>
        <w:lang w:val="en-GB"/>
      </w:rPr>
      <w:t xml:space="preserve"> 08-452 70 00</w:t>
    </w:r>
  </w:p>
  <w:p w:rsidR="005E0F0A" w:rsidRPr="00D42FBC" w:rsidRDefault="005E0F0A" w:rsidP="0077796D">
    <w:pPr>
      <w:pStyle w:val="Footer"/>
      <w:spacing w:line="216" w:lineRule="auto"/>
      <w:ind w:left="-567"/>
      <w:rPr>
        <w:sz w:val="12"/>
        <w:szCs w:val="12"/>
        <w:lang w:val="en-GB"/>
      </w:rPr>
    </w:pPr>
    <w:r w:rsidRPr="00D42FBC">
      <w:rPr>
        <w:sz w:val="12"/>
        <w:szCs w:val="12"/>
        <w:lang w:val="en-GB"/>
      </w:rPr>
      <w:t>www.skl.se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F0A" w:rsidRDefault="005E0F0A" w:rsidP="000543B0">
      <w:pPr>
        <w:spacing w:after="0"/>
      </w:pPr>
      <w:r>
        <w:separator/>
      </w:r>
    </w:p>
  </w:footnote>
  <w:footnote w:type="continuationSeparator" w:id="0">
    <w:p w:rsidR="005E0F0A" w:rsidRDefault="005E0F0A" w:rsidP="000543B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9A74B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89"/>
    <w:multiLevelType w:val="singleLevel"/>
    <w:tmpl w:val="B5D2E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571D4D"/>
    <w:multiLevelType w:val="hybridMultilevel"/>
    <w:tmpl w:val="43C652A4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57C46"/>
    <w:multiLevelType w:val="hybridMultilevel"/>
    <w:tmpl w:val="A776FD7C"/>
    <w:lvl w:ilvl="0" w:tplc="3634C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E476B"/>
    <w:multiLevelType w:val="hybridMultilevel"/>
    <w:tmpl w:val="43C652A4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97A46"/>
    <w:multiLevelType w:val="hybridMultilevel"/>
    <w:tmpl w:val="43C652A4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01A84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63BF60D2"/>
    <w:multiLevelType w:val="hybridMultilevel"/>
    <w:tmpl w:val="2940C8C2"/>
    <w:lvl w:ilvl="0" w:tplc="041D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575556E"/>
    <w:multiLevelType w:val="hybridMultilevel"/>
    <w:tmpl w:val="0CF0C2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9B5361"/>
    <w:multiLevelType w:val="hybridMultilevel"/>
    <w:tmpl w:val="43C652A4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700C"/>
    <w:rsid w:val="00000176"/>
    <w:rsid w:val="000014D7"/>
    <w:rsid w:val="0000333F"/>
    <w:rsid w:val="000133F1"/>
    <w:rsid w:val="00015D4C"/>
    <w:rsid w:val="00034274"/>
    <w:rsid w:val="00040696"/>
    <w:rsid w:val="00045BD6"/>
    <w:rsid w:val="000510DC"/>
    <w:rsid w:val="000543B0"/>
    <w:rsid w:val="00067542"/>
    <w:rsid w:val="00067745"/>
    <w:rsid w:val="00073190"/>
    <w:rsid w:val="000875D8"/>
    <w:rsid w:val="0009520F"/>
    <w:rsid w:val="000A0E84"/>
    <w:rsid w:val="000A1FFB"/>
    <w:rsid w:val="000A3939"/>
    <w:rsid w:val="000A3C54"/>
    <w:rsid w:val="000E1727"/>
    <w:rsid w:val="000E37B5"/>
    <w:rsid w:val="000E781D"/>
    <w:rsid w:val="00100324"/>
    <w:rsid w:val="00101FC6"/>
    <w:rsid w:val="0010446F"/>
    <w:rsid w:val="0011428E"/>
    <w:rsid w:val="00124678"/>
    <w:rsid w:val="00126ADE"/>
    <w:rsid w:val="00144146"/>
    <w:rsid w:val="001471F5"/>
    <w:rsid w:val="00150102"/>
    <w:rsid w:val="001633C7"/>
    <w:rsid w:val="0017647C"/>
    <w:rsid w:val="00185E32"/>
    <w:rsid w:val="001D1598"/>
    <w:rsid w:val="001E1261"/>
    <w:rsid w:val="001E263A"/>
    <w:rsid w:val="001E3484"/>
    <w:rsid w:val="001F6F68"/>
    <w:rsid w:val="00202ABB"/>
    <w:rsid w:val="00202CBB"/>
    <w:rsid w:val="00206F71"/>
    <w:rsid w:val="00213EBF"/>
    <w:rsid w:val="00223155"/>
    <w:rsid w:val="002322FA"/>
    <w:rsid w:val="002463E9"/>
    <w:rsid w:val="00247861"/>
    <w:rsid w:val="0026257B"/>
    <w:rsid w:val="00266FDE"/>
    <w:rsid w:val="002933BF"/>
    <w:rsid w:val="00294271"/>
    <w:rsid w:val="002A400C"/>
    <w:rsid w:val="002A5EF6"/>
    <w:rsid w:val="002A7291"/>
    <w:rsid w:val="002C3C15"/>
    <w:rsid w:val="002C64B0"/>
    <w:rsid w:val="002C7C41"/>
    <w:rsid w:val="002D3C4E"/>
    <w:rsid w:val="002D765D"/>
    <w:rsid w:val="002F766C"/>
    <w:rsid w:val="00303F1A"/>
    <w:rsid w:val="00322B2B"/>
    <w:rsid w:val="00324D27"/>
    <w:rsid w:val="003258C4"/>
    <w:rsid w:val="00335468"/>
    <w:rsid w:val="00335792"/>
    <w:rsid w:val="003406A0"/>
    <w:rsid w:val="003417B9"/>
    <w:rsid w:val="003504D4"/>
    <w:rsid w:val="00352065"/>
    <w:rsid w:val="00360CC7"/>
    <w:rsid w:val="0036331D"/>
    <w:rsid w:val="00371498"/>
    <w:rsid w:val="00372799"/>
    <w:rsid w:val="00374131"/>
    <w:rsid w:val="00377BD3"/>
    <w:rsid w:val="0039299C"/>
    <w:rsid w:val="003B320B"/>
    <w:rsid w:val="003D5F51"/>
    <w:rsid w:val="003D5F8B"/>
    <w:rsid w:val="003F03A8"/>
    <w:rsid w:val="003F2BCC"/>
    <w:rsid w:val="003F6851"/>
    <w:rsid w:val="004117C1"/>
    <w:rsid w:val="0041358F"/>
    <w:rsid w:val="004177E7"/>
    <w:rsid w:val="00424D76"/>
    <w:rsid w:val="00430801"/>
    <w:rsid w:val="00446615"/>
    <w:rsid w:val="00456029"/>
    <w:rsid w:val="00456F30"/>
    <w:rsid w:val="00463E25"/>
    <w:rsid w:val="00477553"/>
    <w:rsid w:val="004838CE"/>
    <w:rsid w:val="00491309"/>
    <w:rsid w:val="004918BD"/>
    <w:rsid w:val="004A1D61"/>
    <w:rsid w:val="004A3982"/>
    <w:rsid w:val="004A5931"/>
    <w:rsid w:val="004B0424"/>
    <w:rsid w:val="004B4FA4"/>
    <w:rsid w:val="004B7EA3"/>
    <w:rsid w:val="004C2CB4"/>
    <w:rsid w:val="004C3BF6"/>
    <w:rsid w:val="004D4063"/>
    <w:rsid w:val="004D6B4B"/>
    <w:rsid w:val="004E1282"/>
    <w:rsid w:val="004F39AA"/>
    <w:rsid w:val="00502316"/>
    <w:rsid w:val="00506B19"/>
    <w:rsid w:val="0053257A"/>
    <w:rsid w:val="005373E5"/>
    <w:rsid w:val="00561103"/>
    <w:rsid w:val="005714F9"/>
    <w:rsid w:val="00571E04"/>
    <w:rsid w:val="005775D3"/>
    <w:rsid w:val="00582EA3"/>
    <w:rsid w:val="00583F88"/>
    <w:rsid w:val="00584821"/>
    <w:rsid w:val="005919B5"/>
    <w:rsid w:val="00593719"/>
    <w:rsid w:val="00595BE5"/>
    <w:rsid w:val="005C55B3"/>
    <w:rsid w:val="005C65AF"/>
    <w:rsid w:val="005D225A"/>
    <w:rsid w:val="005D53F6"/>
    <w:rsid w:val="005D565A"/>
    <w:rsid w:val="005E0F0A"/>
    <w:rsid w:val="005E4FA0"/>
    <w:rsid w:val="005F5538"/>
    <w:rsid w:val="006002A4"/>
    <w:rsid w:val="0061455D"/>
    <w:rsid w:val="00617AEA"/>
    <w:rsid w:val="00642780"/>
    <w:rsid w:val="006445DE"/>
    <w:rsid w:val="006602B6"/>
    <w:rsid w:val="00665271"/>
    <w:rsid w:val="00666221"/>
    <w:rsid w:val="00670D6C"/>
    <w:rsid w:val="006725F7"/>
    <w:rsid w:val="00675C0F"/>
    <w:rsid w:val="0068119F"/>
    <w:rsid w:val="0068533B"/>
    <w:rsid w:val="006853D2"/>
    <w:rsid w:val="006860CB"/>
    <w:rsid w:val="006A2182"/>
    <w:rsid w:val="006A2569"/>
    <w:rsid w:val="006A6B7D"/>
    <w:rsid w:val="006B2D00"/>
    <w:rsid w:val="006B770A"/>
    <w:rsid w:val="006B7D88"/>
    <w:rsid w:val="006D298D"/>
    <w:rsid w:val="006D2D2D"/>
    <w:rsid w:val="00711F59"/>
    <w:rsid w:val="00712578"/>
    <w:rsid w:val="00714CB0"/>
    <w:rsid w:val="00715F6A"/>
    <w:rsid w:val="00720A77"/>
    <w:rsid w:val="00745AC6"/>
    <w:rsid w:val="00746429"/>
    <w:rsid w:val="007538B5"/>
    <w:rsid w:val="00756277"/>
    <w:rsid w:val="0076622B"/>
    <w:rsid w:val="00767C01"/>
    <w:rsid w:val="0077165F"/>
    <w:rsid w:val="00772306"/>
    <w:rsid w:val="0077796D"/>
    <w:rsid w:val="00785053"/>
    <w:rsid w:val="00794A4C"/>
    <w:rsid w:val="00795BB3"/>
    <w:rsid w:val="007A0C86"/>
    <w:rsid w:val="007A4835"/>
    <w:rsid w:val="007C18FD"/>
    <w:rsid w:val="007C1B97"/>
    <w:rsid w:val="007C3387"/>
    <w:rsid w:val="007D717B"/>
    <w:rsid w:val="007E2072"/>
    <w:rsid w:val="007E4A6B"/>
    <w:rsid w:val="007E4AB6"/>
    <w:rsid w:val="007F68CE"/>
    <w:rsid w:val="007F69C6"/>
    <w:rsid w:val="00807AD4"/>
    <w:rsid w:val="00807DD8"/>
    <w:rsid w:val="008113F8"/>
    <w:rsid w:val="00811C9A"/>
    <w:rsid w:val="00812AD4"/>
    <w:rsid w:val="00822D2D"/>
    <w:rsid w:val="00837672"/>
    <w:rsid w:val="00844979"/>
    <w:rsid w:val="00872489"/>
    <w:rsid w:val="0087305D"/>
    <w:rsid w:val="00890538"/>
    <w:rsid w:val="00892DFF"/>
    <w:rsid w:val="008953BF"/>
    <w:rsid w:val="008B34F9"/>
    <w:rsid w:val="008C2962"/>
    <w:rsid w:val="008C2F75"/>
    <w:rsid w:val="008C70BA"/>
    <w:rsid w:val="008D6BFC"/>
    <w:rsid w:val="008D700C"/>
    <w:rsid w:val="00902835"/>
    <w:rsid w:val="00902924"/>
    <w:rsid w:val="00902B80"/>
    <w:rsid w:val="0090603B"/>
    <w:rsid w:val="00906A17"/>
    <w:rsid w:val="00920C21"/>
    <w:rsid w:val="0092192F"/>
    <w:rsid w:val="00927405"/>
    <w:rsid w:val="00930315"/>
    <w:rsid w:val="00933247"/>
    <w:rsid w:val="00940BF1"/>
    <w:rsid w:val="00952618"/>
    <w:rsid w:val="009576AC"/>
    <w:rsid w:val="009604CD"/>
    <w:rsid w:val="009A4734"/>
    <w:rsid w:val="009B7202"/>
    <w:rsid w:val="009C2B26"/>
    <w:rsid w:val="009D2467"/>
    <w:rsid w:val="00A00D46"/>
    <w:rsid w:val="00A00FE2"/>
    <w:rsid w:val="00A03914"/>
    <w:rsid w:val="00A20A49"/>
    <w:rsid w:val="00A40393"/>
    <w:rsid w:val="00A4254C"/>
    <w:rsid w:val="00A43841"/>
    <w:rsid w:val="00A47219"/>
    <w:rsid w:val="00A605C7"/>
    <w:rsid w:val="00A965F8"/>
    <w:rsid w:val="00A97625"/>
    <w:rsid w:val="00AA28A9"/>
    <w:rsid w:val="00AB0E82"/>
    <w:rsid w:val="00AD3493"/>
    <w:rsid w:val="00AE0DEB"/>
    <w:rsid w:val="00AE3988"/>
    <w:rsid w:val="00AE7CB6"/>
    <w:rsid w:val="00B01D2A"/>
    <w:rsid w:val="00B043AD"/>
    <w:rsid w:val="00B04905"/>
    <w:rsid w:val="00B05A5D"/>
    <w:rsid w:val="00B07AA5"/>
    <w:rsid w:val="00B10241"/>
    <w:rsid w:val="00B1037B"/>
    <w:rsid w:val="00B10788"/>
    <w:rsid w:val="00B15D14"/>
    <w:rsid w:val="00B27A55"/>
    <w:rsid w:val="00B30DA2"/>
    <w:rsid w:val="00B35BC5"/>
    <w:rsid w:val="00B44954"/>
    <w:rsid w:val="00B506B2"/>
    <w:rsid w:val="00B50F13"/>
    <w:rsid w:val="00B52115"/>
    <w:rsid w:val="00B56885"/>
    <w:rsid w:val="00B61F5D"/>
    <w:rsid w:val="00B6220E"/>
    <w:rsid w:val="00B711B2"/>
    <w:rsid w:val="00B75C37"/>
    <w:rsid w:val="00B9398C"/>
    <w:rsid w:val="00BA5B83"/>
    <w:rsid w:val="00BA6E70"/>
    <w:rsid w:val="00BA74C5"/>
    <w:rsid w:val="00BB0F8B"/>
    <w:rsid w:val="00BD1E60"/>
    <w:rsid w:val="00BD2D57"/>
    <w:rsid w:val="00BD7F61"/>
    <w:rsid w:val="00BE3D25"/>
    <w:rsid w:val="00BF14A0"/>
    <w:rsid w:val="00C00E7E"/>
    <w:rsid w:val="00C17E3C"/>
    <w:rsid w:val="00C2154E"/>
    <w:rsid w:val="00C24378"/>
    <w:rsid w:val="00C30567"/>
    <w:rsid w:val="00C52A41"/>
    <w:rsid w:val="00C5408E"/>
    <w:rsid w:val="00C617EC"/>
    <w:rsid w:val="00C622C0"/>
    <w:rsid w:val="00C719BE"/>
    <w:rsid w:val="00C944E0"/>
    <w:rsid w:val="00CB1207"/>
    <w:rsid w:val="00CB1A0B"/>
    <w:rsid w:val="00CB69E4"/>
    <w:rsid w:val="00CC42C6"/>
    <w:rsid w:val="00CC4872"/>
    <w:rsid w:val="00CD3EDB"/>
    <w:rsid w:val="00CE0BFD"/>
    <w:rsid w:val="00CE2B7F"/>
    <w:rsid w:val="00CE562B"/>
    <w:rsid w:val="00CE6F32"/>
    <w:rsid w:val="00CF0D38"/>
    <w:rsid w:val="00CF574C"/>
    <w:rsid w:val="00CF77CC"/>
    <w:rsid w:val="00D11354"/>
    <w:rsid w:val="00D13BE8"/>
    <w:rsid w:val="00D256D1"/>
    <w:rsid w:val="00D2615F"/>
    <w:rsid w:val="00D32CE7"/>
    <w:rsid w:val="00D42FBC"/>
    <w:rsid w:val="00D459F0"/>
    <w:rsid w:val="00D45F63"/>
    <w:rsid w:val="00D466B7"/>
    <w:rsid w:val="00D5244A"/>
    <w:rsid w:val="00D53C4D"/>
    <w:rsid w:val="00D674CC"/>
    <w:rsid w:val="00D71EED"/>
    <w:rsid w:val="00D80079"/>
    <w:rsid w:val="00D84905"/>
    <w:rsid w:val="00D95E53"/>
    <w:rsid w:val="00D9696E"/>
    <w:rsid w:val="00DA1625"/>
    <w:rsid w:val="00DA34D7"/>
    <w:rsid w:val="00DA3F5C"/>
    <w:rsid w:val="00DA55A8"/>
    <w:rsid w:val="00DA672F"/>
    <w:rsid w:val="00DB07CD"/>
    <w:rsid w:val="00DB7453"/>
    <w:rsid w:val="00DC1500"/>
    <w:rsid w:val="00DC32ED"/>
    <w:rsid w:val="00DD248A"/>
    <w:rsid w:val="00DD4D2E"/>
    <w:rsid w:val="00DF1FBD"/>
    <w:rsid w:val="00DF492A"/>
    <w:rsid w:val="00E01E37"/>
    <w:rsid w:val="00E05E0C"/>
    <w:rsid w:val="00E10097"/>
    <w:rsid w:val="00E1135B"/>
    <w:rsid w:val="00E1221C"/>
    <w:rsid w:val="00E44123"/>
    <w:rsid w:val="00E460FC"/>
    <w:rsid w:val="00E4761C"/>
    <w:rsid w:val="00E777CB"/>
    <w:rsid w:val="00EA0191"/>
    <w:rsid w:val="00EC1EA0"/>
    <w:rsid w:val="00EC20D5"/>
    <w:rsid w:val="00ED136B"/>
    <w:rsid w:val="00ED1CD8"/>
    <w:rsid w:val="00ED46BB"/>
    <w:rsid w:val="00ED672C"/>
    <w:rsid w:val="00EE73A7"/>
    <w:rsid w:val="00EF048A"/>
    <w:rsid w:val="00EF53B1"/>
    <w:rsid w:val="00EF671E"/>
    <w:rsid w:val="00EF7E5F"/>
    <w:rsid w:val="00F05284"/>
    <w:rsid w:val="00F12DBF"/>
    <w:rsid w:val="00F22C54"/>
    <w:rsid w:val="00F32B84"/>
    <w:rsid w:val="00F32EA1"/>
    <w:rsid w:val="00F4010A"/>
    <w:rsid w:val="00F40D4E"/>
    <w:rsid w:val="00F40E31"/>
    <w:rsid w:val="00F4777F"/>
    <w:rsid w:val="00F55DD5"/>
    <w:rsid w:val="00F6023F"/>
    <w:rsid w:val="00F77C07"/>
    <w:rsid w:val="00F90831"/>
    <w:rsid w:val="00FA1F87"/>
    <w:rsid w:val="00FA2F09"/>
    <w:rsid w:val="00FB027A"/>
    <w:rsid w:val="00FC083B"/>
    <w:rsid w:val="00FC3CF9"/>
    <w:rsid w:val="00FC3E69"/>
    <w:rsid w:val="00FC4BD8"/>
    <w:rsid w:val="00FC51D7"/>
    <w:rsid w:val="00FE7298"/>
    <w:rsid w:val="00FE72FF"/>
    <w:rsid w:val="00FF3846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Verdan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page number" w:locked="1" w:semiHidden="1" w:uiPriority="99" w:unhideWhenUsed="1"/>
    <w:lsdException w:name="List Bullet" w:locked="1" w:semiHidden="1" w:uiPriority="99" w:unhideWhenUsed="1"/>
    <w:lsdException w:name="List Number" w:locked="1" w:semiHidden="1" w:uiPriority="99" w:unhideWhenUsed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Table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24D76"/>
    <w:pPr>
      <w:spacing w:after="60"/>
    </w:pPr>
    <w:rPr>
      <w:rFonts w:ascii="Arial" w:hAnsi="Arial"/>
      <w:sz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4D76"/>
    <w:pPr>
      <w:spacing w:after="260"/>
      <w:contextualSpacing/>
      <w:outlineLvl w:val="0"/>
    </w:pPr>
    <w:rPr>
      <w:rFonts w:ascii="Times New Roman" w:hAnsi="Times New Roman"/>
      <w:bCs/>
      <w:color w:val="005A9B"/>
      <w:sz w:val="9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14A0"/>
    <w:pPr>
      <w:outlineLvl w:val="1"/>
    </w:pPr>
    <w:rPr>
      <w:b/>
      <w:bCs/>
      <w:i/>
      <w:szCs w:val="26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6853D2"/>
    <w:pPr>
      <w:outlineLvl w:val="2"/>
    </w:pPr>
    <w:rPr>
      <w:sz w:val="52"/>
      <w:szCs w:val="5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1625"/>
    <w:pPr>
      <w:spacing w:before="200" w:after="0"/>
      <w:outlineLvl w:val="3"/>
    </w:pPr>
    <w:rPr>
      <w:rFonts w:ascii="Verdana" w:hAnsi="Verdan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A1625"/>
    <w:pPr>
      <w:spacing w:before="200" w:after="0"/>
      <w:outlineLvl w:val="4"/>
    </w:pPr>
    <w:rPr>
      <w:rFonts w:ascii="Verdana" w:hAnsi="Verdan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1625"/>
    <w:pPr>
      <w:spacing w:after="0" w:line="271" w:lineRule="auto"/>
      <w:outlineLvl w:val="5"/>
    </w:pPr>
    <w:rPr>
      <w:rFonts w:ascii="Verdana" w:hAnsi="Verdan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A1625"/>
    <w:pPr>
      <w:spacing w:after="0"/>
      <w:outlineLvl w:val="6"/>
    </w:pPr>
    <w:rPr>
      <w:rFonts w:ascii="Verdana" w:hAnsi="Verdan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DA1625"/>
    <w:pPr>
      <w:spacing w:after="0"/>
      <w:outlineLvl w:val="7"/>
    </w:pPr>
    <w:rPr>
      <w:rFonts w:ascii="Verdana" w:hAnsi="Verdan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A1625"/>
    <w:pPr>
      <w:spacing w:after="0"/>
      <w:outlineLvl w:val="8"/>
    </w:pPr>
    <w:rPr>
      <w:rFonts w:ascii="Verdana" w:hAnsi="Verdan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4D76"/>
    <w:rPr>
      <w:rFonts w:ascii="Times New Roman" w:hAnsi="Times New Roman" w:cs="Times New Roman"/>
      <w:bCs/>
      <w:color w:val="005A9B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14A0"/>
    <w:rPr>
      <w:rFonts w:ascii="Arial" w:hAnsi="Arial" w:cs="Times New Roman"/>
      <w:b/>
      <w:bCs/>
      <w:i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53D2"/>
    <w:rPr>
      <w:rFonts w:ascii="Times New Roman" w:hAnsi="Times New Roman" w:cs="Times New Roman"/>
      <w:bCs/>
      <w:color w:val="006428"/>
      <w:sz w:val="52"/>
      <w:szCs w:val="52"/>
      <w:lang w:val="sv-SE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A1625"/>
    <w:rPr>
      <w:rFonts w:ascii="Verdana" w:hAnsi="Verdan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A1625"/>
    <w:rPr>
      <w:rFonts w:ascii="Verdana" w:hAnsi="Verdan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A1625"/>
    <w:rPr>
      <w:rFonts w:ascii="Verdana" w:hAnsi="Verdan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A1625"/>
    <w:rPr>
      <w:rFonts w:ascii="Verdana" w:hAnsi="Verdan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A1625"/>
    <w:rPr>
      <w:rFonts w:ascii="Verdana" w:hAnsi="Verdan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A1625"/>
    <w:rPr>
      <w:rFonts w:ascii="Verdana" w:hAnsi="Verdan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DA1625"/>
    <w:pPr>
      <w:pBdr>
        <w:bottom w:val="single" w:sz="4" w:space="1" w:color="auto"/>
      </w:pBdr>
      <w:contextualSpacing/>
    </w:pPr>
    <w:rPr>
      <w:rFonts w:ascii="Verdana" w:hAnsi="Verdan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A1625"/>
    <w:rPr>
      <w:rFonts w:ascii="Verdana" w:hAnsi="Verdan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A1625"/>
    <w:pPr>
      <w:spacing w:after="600"/>
    </w:pPr>
    <w:rPr>
      <w:rFonts w:ascii="Verdana" w:hAnsi="Verdan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DA1625"/>
    <w:rPr>
      <w:rFonts w:ascii="Verdana" w:hAnsi="Verdan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DA162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DA162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DA1625"/>
    <w:pPr>
      <w:spacing w:after="0"/>
    </w:pPr>
  </w:style>
  <w:style w:type="paragraph" w:styleId="ListParagraph">
    <w:name w:val="List Paragraph"/>
    <w:basedOn w:val="Normal"/>
    <w:uiPriority w:val="99"/>
    <w:qFormat/>
    <w:rsid w:val="00DA16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DA1625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DA1625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A162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locked/>
    <w:rsid w:val="00DA1625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DA162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DA162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DA162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DA162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DA162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A1625"/>
    <w:pPr>
      <w:outlineLvl w:val="9"/>
    </w:pPr>
  </w:style>
  <w:style w:type="table" w:styleId="TableGrid">
    <w:name w:val="Table Grid"/>
    <w:basedOn w:val="TableNormal"/>
    <w:uiPriority w:val="99"/>
    <w:rsid w:val="00B711B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543B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543B0"/>
    <w:rPr>
      <w:rFonts w:ascii="Arial" w:hAnsi="Arial" w:cs="Times New Roman"/>
      <w:sz w:val="18"/>
    </w:rPr>
  </w:style>
  <w:style w:type="paragraph" w:styleId="Footer">
    <w:name w:val="footer"/>
    <w:basedOn w:val="Normal"/>
    <w:link w:val="FooterChar"/>
    <w:uiPriority w:val="99"/>
    <w:rsid w:val="000543B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543B0"/>
    <w:rPr>
      <w:rFonts w:ascii="Arial" w:hAnsi="Arial" w:cs="Times New Roman"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0543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3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543B0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rsid w:val="00B07AA5"/>
    <w:rPr>
      <w:rFonts w:cs="Times New Roman"/>
      <w:color w:val="808080"/>
    </w:rPr>
  </w:style>
  <w:style w:type="paragraph" w:customStyle="1" w:styleId="Ingress">
    <w:name w:val="Ingress"/>
    <w:basedOn w:val="Normal"/>
    <w:uiPriority w:val="99"/>
    <w:rsid w:val="00374131"/>
    <w:pPr>
      <w:spacing w:line="300" w:lineRule="auto"/>
    </w:pPr>
    <w:rPr>
      <w:rFonts w:ascii="Times" w:hAnsi="Times" w:cs="Times"/>
      <w:sz w:val="24"/>
      <w:szCs w:val="24"/>
    </w:rPr>
  </w:style>
  <w:style w:type="paragraph" w:customStyle="1" w:styleId="Liststycke1">
    <w:name w:val="Liststycke1"/>
    <w:basedOn w:val="Normal"/>
    <w:uiPriority w:val="99"/>
    <w:rsid w:val="00807AD4"/>
    <w:pPr>
      <w:spacing w:after="120" w:line="300" w:lineRule="atLeast"/>
      <w:ind w:left="720"/>
      <w:contextualSpacing/>
    </w:pPr>
    <w:rPr>
      <w:rFonts w:ascii="Times New Roman" w:hAnsi="Times New Roman"/>
      <w:sz w:val="24"/>
      <w:szCs w:val="24"/>
      <w:lang w:eastAsia="sv-SE"/>
    </w:rPr>
  </w:style>
  <w:style w:type="character" w:styleId="FollowedHyperlink">
    <w:name w:val="FollowedHyperlink"/>
    <w:basedOn w:val="DefaultParagraphFont"/>
    <w:uiPriority w:val="99"/>
    <w:semiHidden/>
    <w:rsid w:val="00202CBB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72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t.edwards@msb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skl\office2007mallar\f&#246;rbundsmallar\&#214;vriga%20mallar\Inbjudan_A4%20Tv&#229;sidig%20Bl&#22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Inbjudan_A4 Tvåsidig Blå.dotx</Template>
  <TotalTime>25</TotalTime>
  <Pages>2</Pages>
  <Words>503</Words>
  <Characters>2671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Emilie Malmström</dc:creator>
  <cp:keywords/>
  <dc:description/>
  <cp:lastModifiedBy>janed</cp:lastModifiedBy>
  <cp:revision>28</cp:revision>
  <cp:lastPrinted>2011-05-06T10:17:00Z</cp:lastPrinted>
  <dcterms:created xsi:type="dcterms:W3CDTF">2011-05-03T14:01:00Z</dcterms:created>
  <dcterms:modified xsi:type="dcterms:W3CDTF">2011-05-06T13:05:00Z</dcterms:modified>
</cp:coreProperties>
</file>